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820" w:rsidRDefault="008C6820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C6820" w:rsidRPr="006934BD" w:rsidRDefault="008C6820" w:rsidP="006934BD">
      <w:pPr>
        <w:rPr>
          <w:rFonts w:ascii="Times New Roman" w:hAnsi="Times New Roman"/>
          <w:sz w:val="28"/>
          <w:szCs w:val="28"/>
          <w:lang w:val="ru-RU" w:eastAsia="ru-RU"/>
        </w:rPr>
      </w:pPr>
      <w:r w:rsidRPr="008F75D9"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741pt">
            <v:imagedata r:id="rId4" o:title=""/>
          </v:shape>
        </w:pict>
      </w:r>
    </w:p>
    <w:p w:rsidR="008C6820" w:rsidRPr="006934BD" w:rsidRDefault="008C6820">
      <w:pPr>
        <w:spacing w:before="0" w:after="200"/>
        <w:jc w:val="left"/>
        <w:rPr>
          <w:lang w:val="ru-RU"/>
        </w:rPr>
      </w:pPr>
      <w:r w:rsidRPr="006934BD">
        <w:rPr>
          <w:lang w:val="ru-RU"/>
        </w:rPr>
        <w:br w:type="page"/>
      </w:r>
    </w:p>
    <w:p w:rsidR="008C6820" w:rsidRPr="006934BD" w:rsidRDefault="008C6820">
      <w:pPr>
        <w:rPr>
          <w:lang w:val="ru-RU"/>
        </w:rPr>
      </w:pPr>
    </w:p>
    <w:p w:rsidR="008C6820" w:rsidRPr="006934BD" w:rsidRDefault="008C6820">
      <w:pPr>
        <w:framePr w:w="2967" w:wrap="auto" w:hAnchor="text" w:x="4173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Пояснительная</w:t>
      </w:r>
      <w:r w:rsidRPr="006934BD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записка.</w:t>
      </w:r>
    </w:p>
    <w:p w:rsidR="008C6820" w:rsidRPr="006934BD" w:rsidRDefault="008C6820">
      <w:pPr>
        <w:framePr w:w="10935" w:wrap="auto" w:hAnchor="text" w:x="567" w:y="2778"/>
        <w:widowControl w:val="0"/>
        <w:autoSpaceDE w:val="0"/>
        <w:autoSpaceDN w:val="0"/>
        <w:spacing w:before="0" w:after="0" w:line="266" w:lineRule="exact"/>
        <w:ind w:left="48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Рабочая</w:t>
      </w:r>
      <w:r w:rsidRPr="006934BD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программа</w:t>
      </w:r>
      <w:r w:rsidRPr="006934BD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1"/>
          <w:sz w:val="24"/>
          <w:lang w:val="ru-RU"/>
        </w:rPr>
        <w:t>по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3"/>
          <w:sz w:val="24"/>
          <w:lang w:val="ru-RU"/>
        </w:rPr>
        <w:t>РО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и</w:t>
      </w:r>
      <w:r w:rsidRPr="006934BD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1"/>
          <w:sz w:val="24"/>
          <w:lang w:val="ru-RU"/>
        </w:rPr>
        <w:t>ММу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/>
          <w:b/>
          <w:color w:val="000000"/>
          <w:sz w:val="24"/>
          <w:lang w:val="ru-RU"/>
        </w:rPr>
        <w:t>1</w:t>
      </w:r>
      <w:r w:rsidRPr="006934BD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934BD">
        <w:rPr>
          <w:rFonts w:ascii="Times New Roman"/>
          <w:b/>
          <w:color w:val="000000"/>
          <w:sz w:val="24"/>
          <w:lang w:val="ru-RU"/>
        </w:rPr>
        <w:t>4</w:t>
      </w:r>
      <w:r w:rsidRPr="006934B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классов</w:t>
      </w:r>
      <w:r w:rsidRPr="006934BD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разработана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основе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программы</w:t>
      </w:r>
    </w:p>
    <w:p w:rsidR="008C6820" w:rsidRPr="006934BD" w:rsidRDefault="008C6820">
      <w:pPr>
        <w:framePr w:w="10935" w:wrap="auto" w:hAnchor="text" w:x="567" w:y="27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Министерства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Образования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Российской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Федерации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(Москва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«Просвещение»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2009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год)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программы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</w:p>
    <w:p w:rsidR="008C6820" w:rsidRPr="006934BD" w:rsidRDefault="008C6820">
      <w:pPr>
        <w:framePr w:w="10935" w:wrap="auto" w:hAnchor="text" w:x="567" w:y="27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развитию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моторики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кистей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пальцев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учащихся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школ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нарушением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зрения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(Москва.</w:t>
      </w:r>
    </w:p>
    <w:p w:rsidR="008C6820" w:rsidRPr="006934BD" w:rsidRDefault="008C6820">
      <w:pPr>
        <w:framePr w:w="10935" w:wrap="auto" w:hAnchor="text" w:x="567" w:y="27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Институт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коррекционной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педагогики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Российской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Академии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Образования,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1994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год.),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составленная:</w:t>
      </w:r>
    </w:p>
    <w:p w:rsidR="008C6820" w:rsidRPr="006934BD" w:rsidRDefault="008C6820">
      <w:pPr>
        <w:framePr w:w="10935" w:wrap="auto" w:hAnchor="text" w:x="567" w:y="27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Денискиной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В.З.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Костючек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Н.С.</w:t>
      </w:r>
    </w:p>
    <w:p w:rsidR="008C6820" w:rsidRPr="001B767C" w:rsidRDefault="008C6820">
      <w:pPr>
        <w:framePr w:w="3826" w:wrap="auto" w:hAnchor="text" w:x="869" w:y="4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67C">
        <w:rPr>
          <w:rFonts w:ascii="Times New Roman" w:hAnsi="Times New Roman"/>
          <w:b/>
          <w:color w:val="000000"/>
          <w:spacing w:val="-1"/>
          <w:sz w:val="24"/>
          <w:lang w:val="ru-RU"/>
        </w:rPr>
        <w:t>Рабочая</w:t>
      </w:r>
      <w:r w:rsidRPr="001B767C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r w:rsidRPr="001B767C">
        <w:rPr>
          <w:rFonts w:ascii="Times New Roman" w:hAnsi="Times New Roman"/>
          <w:b/>
          <w:color w:val="000000"/>
          <w:sz w:val="24"/>
          <w:lang w:val="ru-RU"/>
        </w:rPr>
        <w:t>программа</w:t>
      </w:r>
      <w:r w:rsidRPr="001B767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1B767C">
        <w:rPr>
          <w:rFonts w:ascii="Times New Roman" w:hAnsi="Times New Roman"/>
          <w:b/>
          <w:color w:val="000000"/>
          <w:sz w:val="24"/>
          <w:lang w:val="ru-RU"/>
        </w:rPr>
        <w:t>рассчитана:</w:t>
      </w:r>
    </w:p>
    <w:p w:rsidR="008C6820" w:rsidRPr="001B767C" w:rsidRDefault="008C6820">
      <w:pPr>
        <w:framePr w:w="8767" w:wrap="auto" w:hAnchor="text" w:x="855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Степень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поражения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зрения</w:t>
      </w:r>
      <w:r w:rsidRPr="006934BD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Количество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часов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неделю</w:t>
      </w:r>
      <w:r w:rsidRPr="006934BD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1B767C">
        <w:rPr>
          <w:rFonts w:ascii="Times New Roman" w:hAnsi="Times New Roman"/>
          <w:color w:val="000000"/>
          <w:sz w:val="24"/>
          <w:lang w:val="ru-RU"/>
        </w:rPr>
        <w:t>Количество</w:t>
      </w:r>
      <w:r w:rsidRPr="001B767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67C">
        <w:rPr>
          <w:rFonts w:ascii="Times New Roman" w:hAnsi="Times New Roman"/>
          <w:color w:val="000000"/>
          <w:spacing w:val="-1"/>
          <w:sz w:val="24"/>
          <w:lang w:val="ru-RU"/>
        </w:rPr>
        <w:t>часов</w:t>
      </w:r>
      <w:r w:rsidRPr="001B767C">
        <w:rPr>
          <w:rFonts w:ascii="Times New Roman"/>
          <w:color w:val="000000"/>
          <w:sz w:val="24"/>
          <w:lang w:val="ru-RU"/>
        </w:rPr>
        <w:t xml:space="preserve"> </w:t>
      </w:r>
      <w:r w:rsidRPr="001B767C">
        <w:rPr>
          <w:rFonts w:ascii="Times New Roman" w:hAnsi="Times New Roman"/>
          <w:color w:val="000000"/>
          <w:sz w:val="24"/>
          <w:lang w:val="ru-RU"/>
        </w:rPr>
        <w:t>в</w:t>
      </w:r>
      <w:r w:rsidRPr="001B76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67C">
        <w:rPr>
          <w:rFonts w:ascii="Times New Roman" w:hAnsi="Times New Roman"/>
          <w:color w:val="000000"/>
          <w:spacing w:val="1"/>
          <w:sz w:val="24"/>
          <w:lang w:val="ru-RU"/>
        </w:rPr>
        <w:t>год</w:t>
      </w:r>
    </w:p>
    <w:p w:rsidR="008C6820" w:rsidRPr="006934BD" w:rsidRDefault="008C6820">
      <w:pPr>
        <w:framePr w:w="1709" w:wrap="auto" w:hAnchor="text" w:x="1340" w:y="5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слабовидящие</w:t>
      </w:r>
    </w:p>
    <w:p w:rsidR="008C6820" w:rsidRPr="006934BD" w:rsidRDefault="008C6820">
      <w:pPr>
        <w:framePr w:w="1709" w:wrap="auto" w:hAnchor="text" w:x="1340" w:y="528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слепые</w:t>
      </w:r>
    </w:p>
    <w:p w:rsidR="008C6820" w:rsidRPr="006934BD" w:rsidRDefault="008C6820">
      <w:pPr>
        <w:framePr w:w="860" w:wrap="auto" w:hAnchor="text" w:x="4941" w:y="5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час</w:t>
      </w:r>
    </w:p>
    <w:p w:rsidR="008C6820" w:rsidRPr="006934BD" w:rsidRDefault="008C6820">
      <w:pPr>
        <w:framePr w:w="860" w:wrap="auto" w:hAnchor="text" w:x="4941" w:y="528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часа</w:t>
      </w:r>
    </w:p>
    <w:p w:rsidR="008C6820" w:rsidRPr="006934BD" w:rsidRDefault="008C6820">
      <w:pPr>
        <w:framePr w:w="1106" w:wrap="auto" w:hAnchor="text" w:x="7943" w:y="5284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34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часа</w:t>
      </w:r>
    </w:p>
    <w:p w:rsidR="008C6820" w:rsidRPr="006934BD" w:rsidRDefault="008C6820">
      <w:pPr>
        <w:framePr w:w="1106" w:wrap="auto" w:hAnchor="text" w:x="7943" w:y="528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68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часов</w:t>
      </w:r>
    </w:p>
    <w:p w:rsidR="008C6820" w:rsidRPr="006934BD" w:rsidRDefault="008C6820">
      <w:pPr>
        <w:framePr w:w="10863" w:wrap="auto" w:hAnchor="text" w:x="567" w:y="6140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По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сравнению</w:t>
      </w:r>
      <w:r w:rsidRPr="006934BD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примерной</w:t>
      </w:r>
      <w:r w:rsidRPr="006934BD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программой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в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рабочей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программе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конкретизировано</w:t>
      </w:r>
      <w:r w:rsidRPr="006934BD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количество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часов,</w:t>
      </w:r>
    </w:p>
    <w:p w:rsidR="008C6820" w:rsidRPr="006934BD" w:rsidRDefault="008C6820">
      <w:pPr>
        <w:framePr w:w="10863" w:wrap="auto" w:hAnchor="text" w:x="567" w:y="61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pacing w:val="1"/>
          <w:sz w:val="24"/>
          <w:lang w:val="ru-RU"/>
        </w:rPr>
        <w:t>отведенных</w:t>
      </w:r>
      <w:r w:rsidRPr="006934BD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изучение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каждой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темы;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обозначены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все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используемые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формы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методы</w:t>
      </w:r>
      <w:r w:rsidRPr="006934BD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работы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</w:t>
      </w:r>
    </w:p>
    <w:p w:rsidR="008C6820" w:rsidRPr="001B767C" w:rsidRDefault="008C6820">
      <w:pPr>
        <w:framePr w:w="10863" w:wrap="auto" w:hAnchor="text" w:x="567" w:y="61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1B767C">
        <w:rPr>
          <w:rFonts w:ascii="Times New Roman" w:hAnsi="Times New Roman"/>
          <w:b/>
          <w:i/>
          <w:color w:val="000000"/>
          <w:sz w:val="24"/>
          <w:lang w:val="ru-RU"/>
        </w:rPr>
        <w:t>формы</w:t>
      </w:r>
      <w:r w:rsidRPr="001B767C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1B767C">
        <w:rPr>
          <w:rFonts w:ascii="Times New Roman" w:hAnsi="Times New Roman"/>
          <w:b/>
          <w:i/>
          <w:color w:val="000000"/>
          <w:sz w:val="24"/>
          <w:lang w:val="ru-RU"/>
        </w:rPr>
        <w:t>контроля.</w:t>
      </w:r>
    </w:p>
    <w:p w:rsidR="008C6820" w:rsidRPr="006934BD" w:rsidRDefault="008C6820">
      <w:pPr>
        <w:framePr w:w="10919" w:wrap="auto" w:hAnchor="text" w:x="567" w:y="7479"/>
        <w:widowControl w:val="0"/>
        <w:autoSpaceDE w:val="0"/>
        <w:autoSpaceDN w:val="0"/>
        <w:spacing w:before="0" w:after="0" w:line="266" w:lineRule="exact"/>
        <w:ind w:left="36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Цель</w:t>
      </w:r>
      <w:r w:rsidRPr="006934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рабочей</w:t>
      </w:r>
      <w:r w:rsidRPr="006934BD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коррекционной</w:t>
      </w:r>
      <w:r w:rsidRPr="006934BD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программы</w:t>
      </w:r>
      <w:r w:rsidRPr="006934BD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формирование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детей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нарушением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зрения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умений</w:t>
      </w:r>
    </w:p>
    <w:p w:rsidR="008C6820" w:rsidRPr="006934BD" w:rsidRDefault="008C6820">
      <w:pPr>
        <w:framePr w:w="10919" w:wrap="auto" w:hAnchor="text" w:x="567" w:y="74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навыков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осязательного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восприятия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явлений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окружающего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мира,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также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обучение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</w:p>
    <w:p w:rsidR="008C6820" w:rsidRPr="006934BD" w:rsidRDefault="008C6820">
      <w:pPr>
        <w:framePr w:w="10919" w:wrap="auto" w:hAnchor="text" w:x="567" w:y="74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приёмам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предметно</w:t>
      </w:r>
      <w:r w:rsidRPr="006934B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практических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действий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помощью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сохранных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анализаторов.</w:t>
      </w:r>
    </w:p>
    <w:p w:rsidR="008C6820" w:rsidRPr="006934BD" w:rsidRDefault="008C6820">
      <w:pPr>
        <w:framePr w:w="7387" w:wrap="auto" w:hAnchor="text" w:x="629" w:y="8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этом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аспекте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основные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задачи</w:t>
      </w:r>
      <w:r w:rsidRPr="006934BD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программы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состоят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следующем:</w:t>
      </w:r>
    </w:p>
    <w:p w:rsidR="008C6820" w:rsidRPr="001B767C" w:rsidRDefault="008C6820">
      <w:pPr>
        <w:framePr w:w="320" w:wrap="auto" w:hAnchor="text" w:x="567" w:y="8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67C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67" w:y="88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67" w:y="88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10761" w:wrap="auto" w:hAnchor="text" w:x="706" w:y="8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мобилизовать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деятельность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сохранных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анализаторов;</w:t>
      </w:r>
    </w:p>
    <w:p w:rsidR="008C6820" w:rsidRPr="006934BD" w:rsidRDefault="008C6820">
      <w:pPr>
        <w:framePr w:w="10761" w:wrap="auto" w:hAnchor="text" w:x="706" w:y="88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формировать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представления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форме,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объёме,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размере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качестве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предметов;</w:t>
      </w:r>
    </w:p>
    <w:p w:rsidR="008C6820" w:rsidRPr="006934BD" w:rsidRDefault="008C6820">
      <w:pPr>
        <w:framePr w:w="10761" w:wrap="auto" w:hAnchor="text" w:x="706" w:y="88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обобщать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опыт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слепых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слабовидящих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детей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самостоятельного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обучения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предметным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действиям</w:t>
      </w:r>
    </w:p>
    <w:p w:rsidR="008C6820" w:rsidRPr="006934BD" w:rsidRDefault="008C6820">
      <w:pPr>
        <w:framePr w:w="10785" w:wrap="auto" w:hAnchor="text" w:x="567" w:y="9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его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основе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использованию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прошлого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опыта;</w:t>
      </w:r>
    </w:p>
    <w:p w:rsidR="008C6820" w:rsidRPr="006934BD" w:rsidRDefault="008C6820">
      <w:pPr>
        <w:framePr w:w="10785" w:wrap="auto" w:hAnchor="text" w:x="567" w:y="9649"/>
        <w:widowControl w:val="0"/>
        <w:autoSpaceDE w:val="0"/>
        <w:autoSpaceDN w:val="0"/>
        <w:spacing w:before="8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стимулировать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познавательные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действия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слабовидящих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слепых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детей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целью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формирования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них</w:t>
      </w:r>
    </w:p>
    <w:p w:rsidR="008C6820" w:rsidRPr="001B767C" w:rsidRDefault="008C6820">
      <w:pPr>
        <w:framePr w:w="10785" w:wrap="auto" w:hAnchor="text" w:x="567" w:y="9649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67C">
        <w:rPr>
          <w:rFonts w:ascii="Times New Roman" w:hAnsi="Times New Roman"/>
          <w:color w:val="000000"/>
          <w:sz w:val="24"/>
          <w:lang w:val="ru-RU"/>
        </w:rPr>
        <w:t>приёмов</w:t>
      </w:r>
      <w:r w:rsidRPr="001B76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67C">
        <w:rPr>
          <w:rFonts w:ascii="Times New Roman" w:hAnsi="Times New Roman"/>
          <w:color w:val="000000"/>
          <w:sz w:val="24"/>
          <w:lang w:val="ru-RU"/>
        </w:rPr>
        <w:t>осязательного</w:t>
      </w:r>
      <w:r w:rsidRPr="001B76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67C">
        <w:rPr>
          <w:rFonts w:ascii="Times New Roman" w:hAnsi="Times New Roman"/>
          <w:color w:val="000000"/>
          <w:sz w:val="24"/>
          <w:lang w:val="ru-RU"/>
        </w:rPr>
        <w:t>восприятия</w:t>
      </w:r>
      <w:r w:rsidRPr="001B767C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67C">
        <w:rPr>
          <w:rFonts w:ascii="Times New Roman" w:hAnsi="Times New Roman"/>
          <w:color w:val="000000"/>
          <w:spacing w:val="1"/>
          <w:sz w:val="24"/>
          <w:lang w:val="ru-RU"/>
        </w:rPr>
        <w:t>объектов;</w:t>
      </w:r>
    </w:p>
    <w:p w:rsidR="008C6820" w:rsidRPr="001B767C" w:rsidRDefault="008C6820">
      <w:pPr>
        <w:framePr w:w="320" w:wrap="auto" w:hAnchor="text" w:x="567" w:y="9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67C">
        <w:rPr>
          <w:rFonts w:ascii="Times New Roman"/>
          <w:color w:val="000000"/>
          <w:sz w:val="24"/>
          <w:lang w:val="ru-RU"/>
        </w:rPr>
        <w:t>-</w:t>
      </w:r>
    </w:p>
    <w:p w:rsidR="008C6820" w:rsidRPr="001B767C" w:rsidRDefault="008C6820">
      <w:pPr>
        <w:framePr w:w="320" w:wrap="auto" w:hAnchor="text" w:x="567" w:y="10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67C">
        <w:rPr>
          <w:rFonts w:ascii="Times New Roman"/>
          <w:color w:val="000000"/>
          <w:sz w:val="24"/>
          <w:lang w:val="ru-RU"/>
        </w:rPr>
        <w:t>-</w:t>
      </w:r>
    </w:p>
    <w:p w:rsidR="008C6820" w:rsidRPr="001B767C" w:rsidRDefault="008C6820">
      <w:pPr>
        <w:framePr w:w="320" w:wrap="auto" w:hAnchor="text" w:x="567" w:y="104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67C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67" w:y="104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67" w:y="104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8103" w:wrap="auto" w:hAnchor="text" w:x="711" w:y="10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формировать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навыки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умения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выполнять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практические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действия;</w:t>
      </w:r>
    </w:p>
    <w:p w:rsidR="008C6820" w:rsidRPr="006934BD" w:rsidRDefault="008C6820">
      <w:pPr>
        <w:framePr w:w="8103" w:wrap="auto" w:hAnchor="text" w:x="711" w:y="104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расширять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специальные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знания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предметах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явлениях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окружающего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мира;</w:t>
      </w:r>
    </w:p>
    <w:p w:rsidR="008C6820" w:rsidRPr="006934BD" w:rsidRDefault="008C6820">
      <w:pPr>
        <w:framePr w:w="8103" w:wrap="auto" w:hAnchor="text" w:x="711" w:y="104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развивать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образность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точность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мышления,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умение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обобщать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мысли;</w:t>
      </w:r>
    </w:p>
    <w:p w:rsidR="008C6820" w:rsidRPr="006934BD" w:rsidRDefault="008C6820">
      <w:pPr>
        <w:framePr w:w="8103" w:wrap="auto" w:hAnchor="text" w:x="711" w:y="104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совершенствовать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практическую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деятельность;</w:t>
      </w:r>
    </w:p>
    <w:p w:rsidR="008C6820" w:rsidRPr="006934BD" w:rsidRDefault="008C6820">
      <w:pPr>
        <w:framePr w:w="10879" w:wrap="auto" w:hAnchor="text" w:x="567" w:y="11579"/>
        <w:widowControl w:val="0"/>
        <w:autoSpaceDE w:val="0"/>
        <w:autoSpaceDN w:val="0"/>
        <w:spacing w:before="0" w:after="0" w:line="266" w:lineRule="exact"/>
        <w:ind w:left="30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Овладение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приёмами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осязательного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восприятия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объектов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умения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выполнять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практические</w:t>
      </w:r>
    </w:p>
    <w:p w:rsidR="008C6820" w:rsidRPr="006934BD" w:rsidRDefault="008C6820">
      <w:pPr>
        <w:framePr w:w="10879" w:wrap="auto" w:hAnchor="text" w:x="567" w:y="115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действия</w:t>
      </w:r>
      <w:r w:rsidRPr="006934B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дают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детям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нарушением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зрения</w:t>
      </w:r>
      <w:r w:rsidRPr="006934B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возможность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наиболее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точно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представить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предметы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10879" w:wrap="auto" w:hAnchor="text" w:x="567" w:y="115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пространство,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что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позволяет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им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быть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более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активными,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любознательными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процессе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обучения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игры.</w:t>
      </w:r>
    </w:p>
    <w:p w:rsidR="008C6820" w:rsidRPr="001B767C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pict>
          <v:shape id="_x00001" o:spid="_x0000_s1026" type="#_x0000_t75" style="position:absolute;margin-left:36.2pt;margin-top:248.25pt;width:443.55pt;height:45.5pt;z-index:-251653120;mso-position-horizontal-relative:page;mso-position-vertical-relative:page">
            <v:imagedata r:id="rId5" o:title=""/>
            <w10:wrap anchorx="page" anchory="page"/>
          </v:shape>
        </w:pict>
      </w:r>
      <w:r w:rsidRPr="001B767C">
        <w:rPr>
          <w:rFonts w:ascii="Arial"/>
          <w:color w:val="FF0000"/>
          <w:sz w:val="2"/>
          <w:lang w:val="ru-RU"/>
        </w:rPr>
        <w:br w:type="page"/>
      </w:r>
    </w:p>
    <w:p w:rsidR="008C6820" w:rsidRPr="001B767C" w:rsidRDefault="008C6820">
      <w:pPr>
        <w:rPr>
          <w:lang w:val="ru-RU"/>
        </w:rPr>
        <w:sectPr w:rsidR="008C6820" w:rsidRPr="001B767C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C6820" w:rsidRPr="001B767C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</w:p>
    <w:p w:rsidR="008C6820" w:rsidRPr="001B767C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1B767C">
        <w:rPr>
          <w:rFonts w:ascii="Arial"/>
          <w:color w:val="FF0000"/>
          <w:sz w:val="2"/>
          <w:lang w:val="ru-RU"/>
        </w:rPr>
        <w:t xml:space="preserve"> </w:t>
      </w:r>
    </w:p>
    <w:p w:rsidR="008C6820" w:rsidRPr="001B767C" w:rsidRDefault="008C6820">
      <w:pPr>
        <w:framePr w:w="3677" w:wrap="auto" w:hAnchor="text" w:x="1829" w:y="1122"/>
        <w:widowControl w:val="0"/>
        <w:autoSpaceDE w:val="0"/>
        <w:autoSpaceDN w:val="0"/>
        <w:spacing w:before="0" w:after="0" w:line="266" w:lineRule="exact"/>
        <w:ind w:left="1920"/>
        <w:jc w:val="left"/>
        <w:rPr>
          <w:rFonts w:ascii="Times New Roman"/>
          <w:b/>
          <w:color w:val="000000"/>
          <w:sz w:val="24"/>
          <w:lang w:val="ru-RU"/>
        </w:rPr>
      </w:pPr>
      <w:r w:rsidRPr="001B767C">
        <w:rPr>
          <w:rFonts w:ascii="Times New Roman" w:hAnsi="Times New Roman"/>
          <w:b/>
          <w:color w:val="000000"/>
          <w:sz w:val="24"/>
          <w:lang w:val="ru-RU"/>
        </w:rPr>
        <w:t>Тематическое</w:t>
      </w:r>
    </w:p>
    <w:p w:rsidR="008C6820" w:rsidRPr="001B767C" w:rsidRDefault="008C6820">
      <w:pPr>
        <w:framePr w:w="3677" w:wrap="auto" w:hAnchor="text" w:x="1829" w:y="1122"/>
        <w:widowControl w:val="0"/>
        <w:autoSpaceDE w:val="0"/>
        <w:autoSpaceDN w:val="0"/>
        <w:spacing w:before="2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67C">
        <w:rPr>
          <w:rFonts w:ascii="Times New Roman" w:hAnsi="Times New Roman"/>
          <w:color w:val="000000"/>
          <w:sz w:val="24"/>
          <w:lang w:val="ru-RU"/>
        </w:rPr>
        <w:t>Содержание</w:t>
      </w:r>
      <w:r w:rsidRPr="001B767C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1B767C">
        <w:rPr>
          <w:rFonts w:ascii="Times New Roman" w:hAnsi="Times New Roman"/>
          <w:color w:val="000000"/>
          <w:spacing w:val="-2"/>
          <w:sz w:val="24"/>
          <w:lang w:val="ru-RU"/>
        </w:rPr>
        <w:t>курса</w:t>
      </w:r>
    </w:p>
    <w:p w:rsidR="008C6820" w:rsidRPr="001B767C" w:rsidRDefault="008C6820">
      <w:pPr>
        <w:framePr w:w="1876" w:wrap="auto" w:hAnchor="text" w:x="6166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67C">
        <w:rPr>
          <w:rFonts w:ascii="Times New Roman" w:hAnsi="Times New Roman"/>
          <w:b/>
          <w:color w:val="000000"/>
          <w:sz w:val="24"/>
          <w:lang w:val="ru-RU"/>
        </w:rPr>
        <w:t>планирование:</w:t>
      </w:r>
    </w:p>
    <w:p w:rsidR="008C6820" w:rsidRPr="001B767C" w:rsidRDefault="008C6820">
      <w:pPr>
        <w:framePr w:w="809" w:wrap="auto" w:hAnchor="text" w:x="7317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67C">
        <w:rPr>
          <w:rFonts w:ascii="Times New Roman" w:hAnsi="Times New Roman"/>
          <w:color w:val="000000"/>
          <w:spacing w:val="1"/>
          <w:sz w:val="24"/>
          <w:lang w:val="ru-RU"/>
        </w:rPr>
        <w:t>Темы</w:t>
      </w:r>
    </w:p>
    <w:p w:rsidR="008C6820" w:rsidRPr="001B767C" w:rsidRDefault="008C6820">
      <w:pPr>
        <w:framePr w:w="4783" w:wrap="auto" w:hAnchor="text" w:x="11365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67C">
        <w:rPr>
          <w:rFonts w:ascii="Times New Roman" w:hAnsi="Times New Roman"/>
          <w:color w:val="000000"/>
          <w:sz w:val="24"/>
          <w:lang w:val="ru-RU"/>
        </w:rPr>
        <w:t>Характеристика</w:t>
      </w:r>
      <w:r w:rsidRPr="001B76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67C">
        <w:rPr>
          <w:rFonts w:ascii="Times New Roman" w:hAnsi="Times New Roman"/>
          <w:color w:val="000000"/>
          <w:sz w:val="24"/>
          <w:lang w:val="ru-RU"/>
        </w:rPr>
        <w:t>деятельности</w:t>
      </w:r>
      <w:r w:rsidRPr="001B76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67C">
        <w:rPr>
          <w:rFonts w:ascii="Times New Roman" w:hAnsi="Times New Roman"/>
          <w:color w:val="000000"/>
          <w:sz w:val="24"/>
          <w:lang w:val="ru-RU"/>
        </w:rPr>
        <w:t>обучающихся</w:t>
      </w:r>
    </w:p>
    <w:p w:rsidR="008C6820" w:rsidRPr="006934BD" w:rsidRDefault="008C6820">
      <w:pPr>
        <w:framePr w:w="5256" w:wrap="auto" w:hAnchor="text" w:x="566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Знание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самомассажа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его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порядок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выполнения;</w:t>
      </w:r>
    </w:p>
    <w:p w:rsidR="008C6820" w:rsidRPr="006934BD" w:rsidRDefault="008C6820">
      <w:pPr>
        <w:framePr w:w="5256" w:wrap="auto" w:hAnchor="text" w:x="566" w:y="22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Правила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самомассажа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предметами</w:t>
      </w:r>
    </w:p>
    <w:p w:rsidR="008C6820" w:rsidRPr="006934BD" w:rsidRDefault="008C6820">
      <w:pPr>
        <w:framePr w:w="5256" w:wrap="auto" w:hAnchor="text" w:x="566" w:y="22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(учебными,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природными,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хозяйственно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</w:p>
    <w:p w:rsidR="008C6820" w:rsidRPr="006934BD" w:rsidRDefault="008C6820">
      <w:pPr>
        <w:framePr w:w="5256" w:wrap="auto" w:hAnchor="text" w:x="566" w:y="2241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бытовыми,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игровыми);</w:t>
      </w:r>
    </w:p>
    <w:p w:rsidR="008C6820" w:rsidRPr="006934BD" w:rsidRDefault="008C6820">
      <w:pPr>
        <w:framePr w:w="1946" w:wrap="auto" w:hAnchor="text" w:x="7322" w:y="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pacing w:val="-2"/>
          <w:sz w:val="24"/>
          <w:lang w:val="ru-RU"/>
        </w:rPr>
        <w:t>Наше</w:t>
      </w:r>
      <w:r w:rsidRPr="006934BD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здоровье:</w:t>
      </w:r>
    </w:p>
    <w:p w:rsidR="008C6820" w:rsidRPr="006934BD" w:rsidRDefault="008C6820">
      <w:pPr>
        <w:framePr w:w="5031" w:wrap="auto" w:hAnchor="text" w:x="11183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Использование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массажных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тренажёров;</w:t>
      </w:r>
    </w:p>
    <w:p w:rsidR="008C6820" w:rsidRPr="006934BD" w:rsidRDefault="008C6820">
      <w:pPr>
        <w:framePr w:w="5031" w:wrap="auto" w:hAnchor="text" w:x="11183" w:y="22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Соблюдать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правила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самомассажа;</w:t>
      </w:r>
    </w:p>
    <w:p w:rsidR="008C6820" w:rsidRPr="006934BD" w:rsidRDefault="008C6820">
      <w:pPr>
        <w:framePr w:w="5031" w:wrap="auto" w:hAnchor="text" w:x="11183" w:y="22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Контролировать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правильность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выполнения</w:t>
      </w:r>
    </w:p>
    <w:p w:rsidR="008C6820" w:rsidRPr="006934BD" w:rsidRDefault="008C6820">
      <w:pPr>
        <w:framePr w:w="5031" w:wrap="auto" w:hAnchor="text" w:x="11183" w:y="2241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самомассажа;</w:t>
      </w:r>
    </w:p>
    <w:p w:rsidR="008C6820" w:rsidRPr="006934BD" w:rsidRDefault="008C6820">
      <w:pPr>
        <w:framePr w:w="2954" w:wrap="auto" w:hAnchor="text" w:x="5877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Я</w:t>
      </w:r>
      <w:r w:rsidRPr="006934BD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-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здоровый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человек;</w:t>
      </w:r>
    </w:p>
    <w:p w:rsidR="008C6820" w:rsidRPr="006934BD" w:rsidRDefault="008C6820">
      <w:pPr>
        <w:framePr w:w="2954" w:wrap="auto" w:hAnchor="text" w:x="5877" w:y="2793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Мой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любимый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масссажёр;</w:t>
      </w:r>
    </w:p>
    <w:p w:rsidR="008C6820" w:rsidRPr="006934BD" w:rsidRDefault="008C6820">
      <w:pPr>
        <w:framePr w:w="4311" w:wrap="auto" w:hAnchor="text" w:x="566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Многообразие</w:t>
      </w:r>
      <w:r w:rsidRPr="006934B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массажных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тренажёров;</w:t>
      </w:r>
    </w:p>
    <w:p w:rsidR="008C6820" w:rsidRPr="006934BD" w:rsidRDefault="008C6820">
      <w:pPr>
        <w:framePr w:w="4311" w:wrap="auto" w:hAnchor="text" w:x="566" w:y="3345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Самомассаж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тренажёрами.</w:t>
      </w:r>
    </w:p>
    <w:p w:rsidR="008C6820" w:rsidRPr="006934BD" w:rsidRDefault="008C6820">
      <w:pPr>
        <w:framePr w:w="4206" w:wrap="auto" w:hAnchor="text" w:x="11183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Умение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ориентироваться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массажных</w:t>
      </w:r>
    </w:p>
    <w:p w:rsidR="008C6820" w:rsidRPr="006934BD" w:rsidRDefault="008C6820">
      <w:pPr>
        <w:framePr w:w="4206" w:wrap="auto" w:hAnchor="text" w:x="11183" w:y="3345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тренажёрах;</w:t>
      </w:r>
    </w:p>
    <w:p w:rsidR="008C6820" w:rsidRPr="006934BD" w:rsidRDefault="008C6820">
      <w:pPr>
        <w:framePr w:w="4637" w:wrap="auto" w:hAnchor="text" w:x="566" w:y="4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Выполнение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пальчиковых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(по</w:t>
      </w:r>
    </w:p>
    <w:p w:rsidR="008C6820" w:rsidRPr="006934BD" w:rsidRDefault="008C6820">
      <w:pPr>
        <w:framePr w:w="4637" w:wrap="auto" w:hAnchor="text" w:x="566" w:y="41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образцу,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словесному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описанию,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</w:p>
    <w:p w:rsidR="008C6820" w:rsidRPr="006934BD" w:rsidRDefault="008C6820">
      <w:pPr>
        <w:framePr w:w="4637" w:wrap="auto" w:hAnchor="text" w:x="566" w:y="41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воспроизведёнными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стихотворениями,</w:t>
      </w:r>
    </w:p>
    <w:p w:rsidR="008C6820" w:rsidRPr="006934BD" w:rsidRDefault="008C6820">
      <w:pPr>
        <w:framePr w:w="4637" w:wrap="auto" w:hAnchor="text" w:x="566" w:y="41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самостоятельное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изучение);</w:t>
      </w:r>
    </w:p>
    <w:p w:rsidR="008C6820" w:rsidRPr="006934BD" w:rsidRDefault="008C6820">
      <w:pPr>
        <w:framePr w:w="3049" w:wrap="auto" w:hAnchor="text" w:x="6842" w:y="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«Подвижные»</w:t>
      </w:r>
      <w:r w:rsidRPr="006934BD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пальчики:</w:t>
      </w:r>
    </w:p>
    <w:p w:rsidR="008C6820" w:rsidRPr="006934BD" w:rsidRDefault="008C6820">
      <w:pPr>
        <w:framePr w:w="4676" w:wrap="auto" w:hAnchor="text" w:x="11183" w:y="4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Контролировать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правильность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выполнения</w:t>
      </w:r>
    </w:p>
    <w:p w:rsidR="008C6820" w:rsidRPr="006934BD" w:rsidRDefault="008C6820">
      <w:pPr>
        <w:framePr w:w="4676" w:wrap="auto" w:hAnchor="text" w:x="11183" w:y="41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упражнений;</w:t>
      </w:r>
    </w:p>
    <w:p w:rsidR="008C6820" w:rsidRPr="006934BD" w:rsidRDefault="008C6820">
      <w:pPr>
        <w:framePr w:w="4676" w:wrap="auto" w:hAnchor="text" w:x="11183" w:y="41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Тренировка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памяти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заучивании</w:t>
      </w:r>
    </w:p>
    <w:p w:rsidR="008C6820" w:rsidRPr="006934BD" w:rsidRDefault="008C6820">
      <w:pPr>
        <w:framePr w:w="4676" w:wrap="auto" w:hAnchor="text" w:x="11183" w:y="41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четверостиший;</w:t>
      </w:r>
    </w:p>
    <w:p w:rsidR="008C6820" w:rsidRPr="006934BD" w:rsidRDefault="008C6820">
      <w:pPr>
        <w:framePr w:w="3524" w:wrap="auto" w:hAnchor="text" w:x="5877" w:y="4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Пальчики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считай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называй;</w:t>
      </w:r>
    </w:p>
    <w:p w:rsidR="008C6820" w:rsidRPr="006934BD" w:rsidRDefault="008C6820">
      <w:pPr>
        <w:framePr w:w="3524" w:wrap="auto" w:hAnchor="text" w:x="5877" w:y="47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Пальчиковая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гимнастика;</w:t>
      </w:r>
    </w:p>
    <w:p w:rsidR="008C6820" w:rsidRPr="006934BD" w:rsidRDefault="008C6820">
      <w:pPr>
        <w:framePr w:w="4999" w:wrap="auto" w:hAnchor="text" w:x="566" w:y="5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Разнообразие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пальчиковых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игр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упражнений.</w:t>
      </w:r>
    </w:p>
    <w:p w:rsidR="008C6820" w:rsidRPr="006934BD" w:rsidRDefault="008C6820">
      <w:pPr>
        <w:framePr w:w="4692" w:wrap="auto" w:hAnchor="text" w:x="11183" w:y="5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Самостоятельное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упражнений.</w:t>
      </w:r>
    </w:p>
    <w:p w:rsidR="008C6820" w:rsidRPr="006934BD" w:rsidRDefault="008C6820">
      <w:pPr>
        <w:framePr w:w="4238" w:wrap="auto" w:hAnchor="text" w:x="566" w:y="5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Выполнение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видов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штриховки;</w:t>
      </w:r>
    </w:p>
    <w:p w:rsidR="008C6820" w:rsidRPr="006934BD" w:rsidRDefault="008C6820">
      <w:pPr>
        <w:framePr w:w="4238" w:wrap="auto" w:hAnchor="text" w:x="566" w:y="58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Графические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упражнения;</w:t>
      </w:r>
    </w:p>
    <w:p w:rsidR="008C6820" w:rsidRPr="006934BD" w:rsidRDefault="008C6820">
      <w:pPr>
        <w:framePr w:w="4238" w:wrap="auto" w:hAnchor="text" w:x="566" w:y="5852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Закрашивание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рисунка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предмета;</w:t>
      </w:r>
    </w:p>
    <w:p w:rsidR="008C6820" w:rsidRPr="006934BD" w:rsidRDefault="008C6820">
      <w:pPr>
        <w:framePr w:w="4238" w:wrap="auto" w:hAnchor="text" w:x="566" w:y="58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Последовательность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работе.</w:t>
      </w:r>
    </w:p>
    <w:p w:rsidR="008C6820" w:rsidRPr="006934BD" w:rsidRDefault="008C6820">
      <w:pPr>
        <w:framePr w:w="2704" w:wrap="auto" w:hAnchor="text" w:x="7202" w:y="5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«Весёлый»</w:t>
      </w:r>
      <w:r w:rsidRPr="006934BD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карандаш:</w:t>
      </w:r>
    </w:p>
    <w:p w:rsidR="008C6820" w:rsidRPr="006934BD" w:rsidRDefault="008C6820">
      <w:pPr>
        <w:framePr w:w="5176" w:wrap="auto" w:hAnchor="text" w:x="11183" w:y="5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Использование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видов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штриховки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при</w:t>
      </w:r>
    </w:p>
    <w:p w:rsidR="008C6820" w:rsidRPr="006934BD" w:rsidRDefault="008C6820">
      <w:pPr>
        <w:framePr w:w="5176" w:wrap="auto" w:hAnchor="text" w:x="11183" w:y="58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раскрашивание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рисунка;</w:t>
      </w:r>
    </w:p>
    <w:p w:rsidR="008C6820" w:rsidRPr="006934BD" w:rsidRDefault="008C6820">
      <w:pPr>
        <w:framePr w:w="5176" w:wrap="auto" w:hAnchor="text" w:x="11183" w:y="5852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Аккуратно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правильно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выполнять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графические</w:t>
      </w:r>
    </w:p>
    <w:p w:rsidR="008C6820" w:rsidRPr="006934BD" w:rsidRDefault="008C6820">
      <w:pPr>
        <w:framePr w:w="5176" w:wrap="auto" w:hAnchor="text" w:x="11183" w:y="58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задания.</w:t>
      </w:r>
    </w:p>
    <w:p w:rsidR="008C6820" w:rsidRPr="006934BD" w:rsidRDefault="008C6820">
      <w:pPr>
        <w:framePr w:w="2264" w:wrap="auto" w:hAnchor="text" w:x="5877" w:y="6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Смешные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дорожки;</w:t>
      </w:r>
    </w:p>
    <w:p w:rsidR="008C6820" w:rsidRPr="006934BD" w:rsidRDefault="008C6820">
      <w:pPr>
        <w:framePr w:w="2264" w:wrap="auto" w:hAnchor="text" w:x="5877" w:y="64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Полосатый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мир;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pict>
          <v:shape id="_x00002" o:spid="_x0000_s1027" type="#_x0000_t75" style="position:absolute;margin-left:21.55pt;margin-top:82.35pt;width:798.8pt;height:280.5pt;z-index:-251654144;mso-position-horizontal-relative:page;mso-position-vertical-relative:page">
            <v:imagedata r:id="rId6" o:title=""/>
            <w10:wrap anchorx="page" anchory="page"/>
          </v:shape>
        </w:pict>
      </w: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4752" w:wrap="auto" w:hAnchor="text" w:x="566" w:y="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Многообразие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бумаги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её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применение;</w:t>
      </w:r>
    </w:p>
    <w:p w:rsidR="008C6820" w:rsidRPr="006934BD" w:rsidRDefault="008C6820">
      <w:pPr>
        <w:framePr w:w="4752" w:wrap="auto" w:hAnchor="text" w:x="566" w:y="5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Выполнение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последовательности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операций;</w:t>
      </w:r>
    </w:p>
    <w:p w:rsidR="008C6820" w:rsidRPr="006934BD" w:rsidRDefault="008C6820">
      <w:pPr>
        <w:framePr w:w="4752" w:wrap="auto" w:hAnchor="text" w:x="566" w:y="5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работы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бумагой;</w:t>
      </w:r>
    </w:p>
    <w:p w:rsidR="008C6820" w:rsidRPr="006934BD" w:rsidRDefault="008C6820">
      <w:pPr>
        <w:framePr w:w="3731" w:wrap="auto" w:hAnchor="text" w:x="5877" w:y="580"/>
        <w:widowControl w:val="0"/>
        <w:autoSpaceDE w:val="0"/>
        <w:autoSpaceDN w:val="0"/>
        <w:spacing w:before="0" w:after="0" w:line="266" w:lineRule="exact"/>
        <w:ind w:left="1440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Бумажная</w:t>
      </w:r>
      <w:r w:rsidRPr="006934B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страна:</w:t>
      </w:r>
    </w:p>
    <w:p w:rsidR="008C6820" w:rsidRPr="006934BD" w:rsidRDefault="008C6820">
      <w:pPr>
        <w:framePr w:w="3731" w:wrap="auto" w:hAnchor="text" w:x="5877" w:y="580"/>
        <w:widowControl w:val="0"/>
        <w:autoSpaceDE w:val="0"/>
        <w:autoSpaceDN w:val="0"/>
        <w:spacing w:before="28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«Законы»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бумажного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мира;</w:t>
      </w:r>
    </w:p>
    <w:p w:rsidR="008C6820" w:rsidRPr="006934BD" w:rsidRDefault="008C6820">
      <w:pPr>
        <w:framePr w:w="3731" w:wrap="auto" w:hAnchor="text" w:x="5877" w:y="5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Обрывная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мозаичная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аппликация;</w:t>
      </w:r>
    </w:p>
    <w:p w:rsidR="008C6820" w:rsidRPr="006934BD" w:rsidRDefault="008C6820">
      <w:pPr>
        <w:framePr w:w="3731" w:wrap="auto" w:hAnchor="text" w:x="5877" w:y="5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Волшебная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снежинка;</w:t>
      </w:r>
    </w:p>
    <w:p w:rsidR="008C6820" w:rsidRPr="006934BD" w:rsidRDefault="008C6820">
      <w:pPr>
        <w:framePr w:w="3731" w:wrap="auto" w:hAnchor="text" w:x="5877" w:y="5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Калейдоскоп;</w:t>
      </w:r>
    </w:p>
    <w:p w:rsidR="008C6820" w:rsidRPr="006934BD" w:rsidRDefault="008C6820">
      <w:pPr>
        <w:framePr w:w="5202" w:wrap="auto" w:hAnchor="text" w:x="11183" w:y="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Контролировать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правильность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своих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действий;</w:t>
      </w:r>
    </w:p>
    <w:p w:rsidR="008C6820" w:rsidRPr="006934BD" w:rsidRDefault="008C6820">
      <w:pPr>
        <w:framePr w:w="5202" w:wrap="auto" w:hAnchor="text" w:x="11183" w:y="5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Использование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приёмов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отрыва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контуру;</w:t>
      </w:r>
    </w:p>
    <w:p w:rsidR="008C6820" w:rsidRPr="006934BD" w:rsidRDefault="008C6820">
      <w:pPr>
        <w:framePr w:w="5202" w:wrap="auto" w:hAnchor="text" w:x="11183" w:y="5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Исследовать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(наблюдать,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сравнивать,</w:t>
      </w:r>
    </w:p>
    <w:p w:rsidR="008C6820" w:rsidRPr="006934BD" w:rsidRDefault="008C6820">
      <w:pPr>
        <w:framePr w:w="5202" w:wrap="auto" w:hAnchor="text" w:x="11183" w:y="5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сопоставлять)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способы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обработки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видов</w:t>
      </w:r>
    </w:p>
    <w:p w:rsidR="008C6820" w:rsidRPr="006934BD" w:rsidRDefault="008C6820">
      <w:pPr>
        <w:framePr w:w="5202" w:wrap="auto" w:hAnchor="text" w:x="11183" w:y="5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бумаги.</w:t>
      </w:r>
    </w:p>
    <w:p w:rsidR="008C6820" w:rsidRPr="006934BD" w:rsidRDefault="008C6820">
      <w:pPr>
        <w:framePr w:w="5202" w:wrap="auto" w:hAnchor="text" w:x="11183" w:y="5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Использовать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знание</w:t>
      </w:r>
      <w:r w:rsidRPr="006934BD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свойстве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бумаги;</w:t>
      </w:r>
    </w:p>
    <w:p w:rsidR="008C6820" w:rsidRPr="006934BD" w:rsidRDefault="008C6820">
      <w:pPr>
        <w:framePr w:w="5202" w:wrap="auto" w:hAnchor="text" w:x="11183" w:y="575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Владение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разными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видами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ножниц;</w:t>
      </w:r>
    </w:p>
    <w:p w:rsidR="008C6820" w:rsidRPr="006934BD" w:rsidRDefault="008C6820">
      <w:pPr>
        <w:framePr w:w="5202" w:wrap="auto" w:hAnchor="text" w:x="11183" w:y="5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Соблюдение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техники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безопасности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работе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</w:p>
    <w:p w:rsidR="008C6820" w:rsidRPr="006934BD" w:rsidRDefault="008C6820">
      <w:pPr>
        <w:framePr w:w="5202" w:wrap="auto" w:hAnchor="text" w:x="11183" w:y="5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ножницами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дыроколом;</w:t>
      </w:r>
    </w:p>
    <w:p w:rsidR="008C6820" w:rsidRPr="006934BD" w:rsidRDefault="008C6820">
      <w:pPr>
        <w:framePr w:w="1741" w:wrap="auto" w:hAnchor="text" w:x="56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Виды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ножниц;</w:t>
      </w:r>
    </w:p>
    <w:p w:rsidR="008C6820" w:rsidRPr="006934BD" w:rsidRDefault="008C6820">
      <w:pPr>
        <w:framePr w:w="4803" w:wrap="auto" w:hAnchor="text" w:x="566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Калейдоскоп</w:t>
      </w:r>
      <w:r w:rsidRPr="006934BD">
        <w:rPr>
          <w:rFonts w:ascii="Times New Roman"/>
          <w:color w:val="000000"/>
          <w:sz w:val="24"/>
          <w:lang w:val="ru-RU"/>
        </w:rPr>
        <w:t xml:space="preserve"> -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аппликация,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выполненная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</w:p>
    <w:p w:rsidR="008C6820" w:rsidRPr="006934BD" w:rsidRDefault="008C6820">
      <w:pPr>
        <w:framePr w:w="4803" w:wrap="auto" w:hAnchor="text" w:x="566" w:y="16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точечно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-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массажной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основе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помощи</w:t>
      </w:r>
    </w:p>
    <w:p w:rsidR="008C6820" w:rsidRPr="006934BD" w:rsidRDefault="008C6820">
      <w:pPr>
        <w:framePr w:w="4803" w:wrap="auto" w:hAnchor="text" w:x="566" w:y="16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дырокола;</w:t>
      </w:r>
    </w:p>
    <w:p w:rsidR="008C6820" w:rsidRPr="006934BD" w:rsidRDefault="008C6820">
      <w:pPr>
        <w:framePr w:w="2022" w:wrap="auto" w:hAnchor="text" w:x="566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Цветовой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спектр.</w:t>
      </w:r>
    </w:p>
    <w:p w:rsidR="008C6820" w:rsidRPr="006934BD" w:rsidRDefault="008C6820">
      <w:pPr>
        <w:framePr w:w="4249" w:wrap="auto" w:hAnchor="text" w:x="11183" w:y="3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Правила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смешивания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цветов;</w:t>
      </w:r>
    </w:p>
    <w:p w:rsidR="008C6820" w:rsidRPr="006934BD" w:rsidRDefault="008C6820">
      <w:pPr>
        <w:framePr w:w="4249" w:wrap="auto" w:hAnchor="text" w:x="11183" w:y="30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рационального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использования</w:t>
      </w:r>
    </w:p>
    <w:p w:rsidR="008C6820" w:rsidRPr="006934BD" w:rsidRDefault="008C6820">
      <w:pPr>
        <w:framePr w:w="4249" w:wrap="auto" w:hAnchor="text" w:x="11183" w:y="3062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материала.</w:t>
      </w:r>
    </w:p>
    <w:p w:rsidR="008C6820" w:rsidRPr="006934BD" w:rsidRDefault="008C6820">
      <w:pPr>
        <w:framePr w:w="4435" w:wrap="auto" w:hAnchor="text" w:x="566" w:y="4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Завязывание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развязывание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шнурков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4435" w:wrap="auto" w:hAnchor="text" w:x="566" w:y="47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бантиков;</w:t>
      </w:r>
    </w:p>
    <w:p w:rsidR="008C6820" w:rsidRPr="006934BD" w:rsidRDefault="008C6820">
      <w:pPr>
        <w:framePr w:w="4435" w:wrap="auto" w:hAnchor="text" w:x="566" w:y="47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Многообразие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разновидность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пуговиц;</w:t>
      </w:r>
    </w:p>
    <w:p w:rsidR="008C6820" w:rsidRPr="006934BD" w:rsidRDefault="008C6820">
      <w:pPr>
        <w:framePr w:w="4435" w:wrap="auto" w:hAnchor="text" w:x="566" w:y="47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Виды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изделий;</w:t>
      </w:r>
    </w:p>
    <w:p w:rsidR="008C6820" w:rsidRPr="006934BD" w:rsidRDefault="008C6820">
      <w:pPr>
        <w:framePr w:w="4435" w:wrap="auto" w:hAnchor="text" w:x="566" w:y="4738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Знакомство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значение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слова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«Дизайн»;</w:t>
      </w:r>
    </w:p>
    <w:p w:rsidR="008C6820" w:rsidRPr="006934BD" w:rsidRDefault="008C6820">
      <w:pPr>
        <w:framePr w:w="4435" w:wrap="auto" w:hAnchor="text" w:x="566" w:y="47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Плетение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косичек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ленточек.</w:t>
      </w:r>
    </w:p>
    <w:p w:rsidR="008C6820" w:rsidRPr="006934BD" w:rsidRDefault="008C6820">
      <w:pPr>
        <w:framePr w:w="1821" w:wrap="auto" w:hAnchor="text" w:x="7082" w:y="4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Город</w:t>
      </w:r>
      <w:r w:rsidRPr="006934BD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Ткачей:</w:t>
      </w:r>
    </w:p>
    <w:p w:rsidR="008C6820" w:rsidRPr="006934BD" w:rsidRDefault="008C6820">
      <w:pPr>
        <w:framePr w:w="5311" w:wrap="auto" w:hAnchor="text" w:x="11183" w:y="4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Соблюдение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алгоритма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работы;</w:t>
      </w:r>
    </w:p>
    <w:p w:rsidR="008C6820" w:rsidRPr="006934BD" w:rsidRDefault="008C6820">
      <w:pPr>
        <w:framePr w:w="5311" w:wrap="auto" w:hAnchor="text" w:x="11183" w:y="47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Завязывание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развязывание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шнурков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бантиков</w:t>
      </w:r>
    </w:p>
    <w:p w:rsidR="008C6820" w:rsidRPr="006934BD" w:rsidRDefault="008C6820">
      <w:pPr>
        <w:framePr w:w="5311" w:wrap="auto" w:hAnchor="text" w:x="11183" w:y="47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моделях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обуви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кисти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рук;</w:t>
      </w:r>
    </w:p>
    <w:p w:rsidR="008C6820" w:rsidRPr="006934BD" w:rsidRDefault="008C6820">
      <w:pPr>
        <w:framePr w:w="5311" w:wrap="auto" w:hAnchor="text" w:x="11183" w:y="47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Участие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парных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соревновательных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играх;</w:t>
      </w:r>
    </w:p>
    <w:p w:rsidR="008C6820" w:rsidRPr="006934BD" w:rsidRDefault="008C6820">
      <w:pPr>
        <w:framePr w:w="5311" w:wrap="auto" w:hAnchor="text" w:x="11183" w:y="4738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Шнуровка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скорость.</w:t>
      </w:r>
    </w:p>
    <w:p w:rsidR="008C6820" w:rsidRPr="006934BD" w:rsidRDefault="008C6820">
      <w:pPr>
        <w:framePr w:w="2407" w:wrap="auto" w:hAnchor="text" w:x="5877" w:y="5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Царство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пуговиц;</w:t>
      </w:r>
    </w:p>
    <w:p w:rsidR="008C6820" w:rsidRPr="006934BD" w:rsidRDefault="008C6820">
      <w:pPr>
        <w:framePr w:w="2407" w:wrap="auto" w:hAnchor="text" w:x="5877" w:y="52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Радуга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ленточек;</w:t>
      </w:r>
    </w:p>
    <w:p w:rsidR="008C6820" w:rsidRPr="006934BD" w:rsidRDefault="008C6820">
      <w:pPr>
        <w:framePr w:w="2407" w:wrap="auto" w:hAnchor="text" w:x="5877" w:y="5290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Ниточки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клубочки;</w:t>
      </w:r>
    </w:p>
    <w:p w:rsidR="008C6820" w:rsidRPr="006934BD" w:rsidRDefault="008C6820">
      <w:pPr>
        <w:framePr w:w="2407" w:wrap="auto" w:hAnchor="text" w:x="5877" w:y="52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Бантики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шнурков.</w:t>
      </w:r>
    </w:p>
    <w:p w:rsidR="008C6820" w:rsidRPr="006934BD" w:rsidRDefault="008C6820">
      <w:pPr>
        <w:framePr w:w="4957" w:wrap="auto" w:hAnchor="text" w:x="11183" w:y="6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Создание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изображений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(зверей,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птиц,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ягоды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4957" w:wrap="auto" w:hAnchor="text" w:x="11183" w:y="61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т.п.)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пуговиц.</w:t>
      </w:r>
    </w:p>
    <w:p w:rsidR="008C6820" w:rsidRPr="006934BD" w:rsidRDefault="008C6820">
      <w:pPr>
        <w:framePr w:w="4768" w:wrap="auto" w:hAnchor="text" w:x="677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Классификация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многообразие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природного</w:t>
      </w:r>
    </w:p>
    <w:p w:rsidR="008C6820" w:rsidRPr="006934BD" w:rsidRDefault="008C6820">
      <w:pPr>
        <w:framePr w:w="4768" w:wrap="auto" w:hAnchor="text" w:x="677" w:y="7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материала;</w:t>
      </w:r>
    </w:p>
    <w:p w:rsidR="008C6820" w:rsidRPr="006934BD" w:rsidRDefault="008C6820">
      <w:pPr>
        <w:framePr w:w="4768" w:wrap="auto" w:hAnchor="text" w:x="677" w:y="75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составления</w:t>
      </w:r>
      <w:r w:rsidRPr="006934B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композиций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панно;</w:t>
      </w:r>
    </w:p>
    <w:p w:rsidR="008C6820" w:rsidRPr="006934BD" w:rsidRDefault="008C6820">
      <w:pPr>
        <w:framePr w:w="4768" w:wrap="auto" w:hAnchor="text" w:x="677" w:y="7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Основные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природным</w:t>
      </w:r>
    </w:p>
    <w:p w:rsidR="008C6820" w:rsidRPr="006934BD" w:rsidRDefault="008C6820">
      <w:pPr>
        <w:framePr w:w="4768" w:wrap="auto" w:hAnchor="text" w:x="677" w:y="7519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материалом;</w:t>
      </w:r>
    </w:p>
    <w:p w:rsidR="008C6820" w:rsidRPr="006934BD" w:rsidRDefault="008C6820">
      <w:pPr>
        <w:framePr w:w="2460" w:wrap="auto" w:hAnchor="text" w:x="7101" w:y="7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Кладовая</w:t>
      </w:r>
      <w:r w:rsidRPr="006934BD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природы:</w:t>
      </w:r>
    </w:p>
    <w:p w:rsidR="008C6820" w:rsidRPr="006934BD" w:rsidRDefault="008C6820">
      <w:pPr>
        <w:framePr w:w="4925" w:wrap="auto" w:hAnchor="text" w:x="11303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Определение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крупы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природного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материала;</w:t>
      </w:r>
    </w:p>
    <w:p w:rsidR="008C6820" w:rsidRPr="006934BD" w:rsidRDefault="008C6820">
      <w:pPr>
        <w:framePr w:w="4925" w:wrap="auto" w:hAnchor="text" w:x="11303" w:y="7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Использования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составления</w:t>
      </w:r>
    </w:p>
    <w:p w:rsidR="008C6820" w:rsidRPr="006934BD" w:rsidRDefault="008C6820">
      <w:pPr>
        <w:framePr w:w="4925" w:wrap="auto" w:hAnchor="text" w:x="11303" w:y="75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композиций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панно;</w:t>
      </w:r>
    </w:p>
    <w:p w:rsidR="008C6820" w:rsidRPr="006934BD" w:rsidRDefault="008C6820">
      <w:pPr>
        <w:framePr w:w="4925" w:wrap="auto" w:hAnchor="text" w:x="11303" w:y="7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Парное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коллективное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сотрудничество;</w:t>
      </w:r>
    </w:p>
    <w:p w:rsidR="008C6820" w:rsidRPr="006934BD" w:rsidRDefault="008C6820">
      <w:pPr>
        <w:framePr w:w="4925" w:wrap="auto" w:hAnchor="text" w:x="11303" w:y="7519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Согласовывать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свой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труд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другими.</w:t>
      </w:r>
    </w:p>
    <w:p w:rsidR="008C6820" w:rsidRPr="006934BD" w:rsidRDefault="008C6820">
      <w:pPr>
        <w:framePr w:w="4925" w:wrap="auto" w:hAnchor="text" w:x="11303" w:y="7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Реализовать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свой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замысел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учётом</w:t>
      </w:r>
    </w:p>
    <w:p w:rsidR="008C6820" w:rsidRPr="006934BD" w:rsidRDefault="008C6820">
      <w:pPr>
        <w:framePr w:w="4925" w:wrap="auto" w:hAnchor="text" w:x="11303" w:y="75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особенностей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формы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материала.</w:t>
      </w:r>
    </w:p>
    <w:p w:rsidR="008C6820" w:rsidRPr="006934BD" w:rsidRDefault="008C6820">
      <w:pPr>
        <w:framePr w:w="3659" w:wrap="auto" w:hAnchor="text" w:x="6079" w:y="8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Сокровища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природной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кладовой;</w:t>
      </w:r>
    </w:p>
    <w:p w:rsidR="008C6820" w:rsidRPr="006934BD" w:rsidRDefault="008C6820">
      <w:pPr>
        <w:framePr w:w="3659" w:wrap="auto" w:hAnchor="text" w:x="6079" w:y="8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Кружево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листьев;</w:t>
      </w:r>
    </w:p>
    <w:p w:rsidR="008C6820" w:rsidRPr="006934BD" w:rsidRDefault="008C6820">
      <w:pPr>
        <w:framePr w:w="3659" w:wrap="auto" w:hAnchor="text" w:x="6079" w:y="8071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Мозаика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орехов.</w:t>
      </w:r>
    </w:p>
    <w:p w:rsidR="008C6820" w:rsidRPr="006934BD" w:rsidRDefault="008C6820">
      <w:pPr>
        <w:framePr w:w="4800" w:wrap="auto" w:hAnchor="text" w:x="677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Осуществлять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сотрудничество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совместной</w:t>
      </w:r>
    </w:p>
    <w:p w:rsidR="008C6820" w:rsidRPr="006934BD" w:rsidRDefault="008C6820">
      <w:pPr>
        <w:framePr w:w="4800" w:wrap="auto" w:hAnchor="text" w:x="677" w:y="88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работе.</w:t>
      </w:r>
    </w:p>
    <w:p w:rsidR="008C6820" w:rsidRPr="006934BD" w:rsidRDefault="008C6820">
      <w:pPr>
        <w:framePr w:w="4919" w:wrap="auto" w:hAnchor="text" w:x="677" w:y="9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Выучить</w:t>
      </w:r>
      <w:r w:rsidRPr="006934B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названия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семи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цветов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спектра;</w:t>
      </w:r>
    </w:p>
    <w:p w:rsidR="008C6820" w:rsidRPr="006934BD" w:rsidRDefault="008C6820">
      <w:pPr>
        <w:framePr w:w="4919" w:wrap="auto" w:hAnchor="text" w:x="677" w:y="97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Приучать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внимательности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аккуратности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</w:p>
    <w:p w:rsidR="008C6820" w:rsidRPr="006934BD" w:rsidRDefault="008C6820">
      <w:pPr>
        <w:framePr w:w="4919" w:wrap="auto" w:hAnchor="text" w:x="677" w:y="97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работе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клетке;</w:t>
      </w:r>
    </w:p>
    <w:p w:rsidR="008C6820" w:rsidRPr="006934BD" w:rsidRDefault="008C6820">
      <w:pPr>
        <w:framePr w:w="4919" w:wrap="auto" w:hAnchor="text" w:x="677" w:y="97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работе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клеточку;</w:t>
      </w:r>
    </w:p>
    <w:p w:rsidR="008C6820" w:rsidRPr="006934BD" w:rsidRDefault="008C6820">
      <w:pPr>
        <w:framePr w:w="4919" w:wrap="auto" w:hAnchor="text" w:x="677" w:y="97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Знания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ориентировки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листе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бумаги.</w:t>
      </w:r>
    </w:p>
    <w:p w:rsidR="008C6820" w:rsidRPr="006934BD" w:rsidRDefault="008C6820">
      <w:pPr>
        <w:framePr w:w="2445" w:wrap="auto" w:hAnchor="text" w:x="6981" w:y="9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pacing w:val="1"/>
          <w:sz w:val="24"/>
          <w:lang w:val="ru-RU"/>
        </w:rPr>
        <w:t>«Живая»</w:t>
      </w:r>
      <w:r w:rsidRPr="006934BD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клеточка:</w:t>
      </w:r>
    </w:p>
    <w:p w:rsidR="008C6820" w:rsidRPr="006934BD" w:rsidRDefault="008C6820">
      <w:pPr>
        <w:framePr w:w="4401" w:wrap="auto" w:hAnchor="text" w:x="11303" w:y="9737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Применять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знания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семи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цветов</w:t>
      </w:r>
    </w:p>
    <w:p w:rsidR="008C6820" w:rsidRPr="006934BD" w:rsidRDefault="008C6820">
      <w:pPr>
        <w:framePr w:w="4401" w:wrap="auto" w:hAnchor="text" w:x="11303" w:y="97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спектра;</w:t>
      </w:r>
    </w:p>
    <w:p w:rsidR="008C6820" w:rsidRPr="006934BD" w:rsidRDefault="008C6820">
      <w:pPr>
        <w:framePr w:w="4401" w:wrap="auto" w:hAnchor="text" w:x="11303" w:y="97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Соблюдать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работе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внимательность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4401" w:wrap="auto" w:hAnchor="text" w:x="11303" w:y="97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аккуратность;</w:t>
      </w:r>
    </w:p>
    <w:p w:rsidR="008C6820" w:rsidRPr="006934BD" w:rsidRDefault="008C6820">
      <w:pPr>
        <w:framePr w:w="3352" w:wrap="auto" w:hAnchor="text" w:x="6079" w:y="10289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Забавный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мир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зверей;</w:t>
      </w:r>
    </w:p>
    <w:p w:rsidR="008C6820" w:rsidRPr="006934BD" w:rsidRDefault="008C6820">
      <w:pPr>
        <w:framePr w:w="3352" w:wrap="auto" w:hAnchor="text" w:x="6079" w:y="102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Увлекательный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мир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растений;</w:t>
      </w:r>
    </w:p>
    <w:p w:rsidR="008C6820" w:rsidRPr="006934BD" w:rsidRDefault="008C6820">
      <w:pPr>
        <w:framePr w:w="3352" w:wrap="auto" w:hAnchor="text" w:x="6079" w:y="102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Фруктовый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сад;</w:t>
      </w:r>
    </w:p>
    <w:p w:rsidR="008C6820" w:rsidRPr="006934BD" w:rsidRDefault="008C6820">
      <w:pPr>
        <w:framePr w:w="4832" w:wrap="auto" w:hAnchor="text" w:x="11303" w:y="10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Применение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приёмов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клеточку.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pict>
          <v:shape id="_x00003" o:spid="_x0000_s1028" type="#_x0000_t75" style="position:absolute;margin-left:21.55pt;margin-top:27.15pt;width:798.8pt;height:321.55pt;z-index:-25165516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4" o:spid="_x0000_s1029" type="#_x0000_t75" style="position:absolute;margin-left:17.95pt;margin-top:374.35pt;width:803.85pt;height:183.05pt;z-index:-251656192;mso-position-horizontal-relative:page;mso-position-vertical-relative:page">
            <v:imagedata r:id="rId8" o:title=""/>
            <w10:wrap anchorx="page" anchory="page"/>
          </v:shape>
        </w:pict>
      </w: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3284" w:wrap="auto" w:hAnchor="text" w:x="6079" w:y="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Цветочная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сказка.</w:t>
      </w:r>
    </w:p>
    <w:p w:rsidR="008C6820" w:rsidRPr="006934BD" w:rsidRDefault="008C6820">
      <w:pPr>
        <w:framePr w:w="3284" w:wrap="auto" w:hAnchor="text" w:x="6079" w:y="575"/>
        <w:widowControl w:val="0"/>
        <w:autoSpaceDE w:val="0"/>
        <w:autoSpaceDN w:val="0"/>
        <w:spacing w:before="109" w:after="0" w:line="266" w:lineRule="exact"/>
        <w:ind w:left="1382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Мои</w:t>
      </w:r>
      <w:r w:rsidRPr="006934BD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игрушки:</w:t>
      </w:r>
    </w:p>
    <w:p w:rsidR="008C6820" w:rsidRPr="006934BD" w:rsidRDefault="008C6820">
      <w:pPr>
        <w:framePr w:w="5055" w:wrap="auto" w:hAnchor="text" w:x="677" w:y="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Разнообразие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игрового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материала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область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</w:p>
    <w:p w:rsidR="008C6820" w:rsidRPr="006934BD" w:rsidRDefault="008C6820">
      <w:pPr>
        <w:framePr w:w="5055" w:wrap="auto" w:hAnchor="text" w:x="677" w:y="9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применения;</w:t>
      </w:r>
    </w:p>
    <w:p w:rsidR="008C6820" w:rsidRPr="006934BD" w:rsidRDefault="008C6820">
      <w:pPr>
        <w:framePr w:w="4573" w:wrap="auto" w:hAnchor="text" w:x="11303" w:y="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Правильное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использование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</w:p>
    <w:p w:rsidR="008C6820" w:rsidRPr="006934BD" w:rsidRDefault="008C6820">
      <w:pPr>
        <w:framePr w:w="4573" w:wrap="auto" w:hAnchor="text" w:x="11303" w:y="9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рабочем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места;</w:t>
      </w:r>
    </w:p>
    <w:p w:rsidR="008C6820" w:rsidRPr="006934BD" w:rsidRDefault="008C6820">
      <w:pPr>
        <w:framePr w:w="4060" w:wrap="auto" w:hAnchor="text" w:x="619" w:y="1497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Безопасные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игр;</w:t>
      </w:r>
    </w:p>
    <w:p w:rsidR="008C6820" w:rsidRPr="006934BD" w:rsidRDefault="008C6820">
      <w:pPr>
        <w:framePr w:w="4060" w:wrap="auto" w:hAnchor="text" w:x="619" w:y="14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Овладение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разными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приёмами</w:t>
      </w:r>
      <w:r w:rsidRPr="006934B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игры.</w:t>
      </w:r>
    </w:p>
    <w:p w:rsidR="008C6820" w:rsidRPr="006934BD" w:rsidRDefault="008C6820">
      <w:pPr>
        <w:framePr w:w="2230" w:wrap="auto" w:hAnchor="text" w:x="6079" w:y="1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Волшебный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мячик;</w:t>
      </w:r>
    </w:p>
    <w:p w:rsidR="008C6820" w:rsidRPr="006934BD" w:rsidRDefault="008C6820">
      <w:pPr>
        <w:framePr w:w="2230" w:wrap="auto" w:hAnchor="text" w:x="6079" w:y="14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Маша</w:t>
      </w:r>
      <w:r w:rsidRPr="006934B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каша.</w:t>
      </w:r>
    </w:p>
    <w:p w:rsidR="008C6820" w:rsidRPr="006934BD" w:rsidRDefault="008C6820">
      <w:pPr>
        <w:framePr w:w="4400" w:wrap="auto" w:hAnchor="text" w:x="11120" w:y="1497"/>
        <w:widowControl w:val="0"/>
        <w:autoSpaceDE w:val="0"/>
        <w:autoSpaceDN w:val="0"/>
        <w:spacing w:before="0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Работать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паре;</w:t>
      </w:r>
    </w:p>
    <w:p w:rsidR="008C6820" w:rsidRPr="006934BD" w:rsidRDefault="008C6820">
      <w:pPr>
        <w:framePr w:w="4400" w:wrap="auto" w:hAnchor="text" w:x="11120" w:y="14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Оценивать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свой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результат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деятельности.</w:t>
      </w:r>
    </w:p>
    <w:p w:rsidR="008C6820" w:rsidRPr="006934BD" w:rsidRDefault="008C6820">
      <w:pPr>
        <w:framePr w:w="4465" w:wrap="auto" w:hAnchor="text" w:x="677" w:y="2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Правильная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организация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рабочего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места;</w:t>
      </w:r>
    </w:p>
    <w:p w:rsidR="008C6820" w:rsidRPr="006934BD" w:rsidRDefault="008C6820">
      <w:pPr>
        <w:framePr w:w="4465" w:wrap="auto" w:hAnchor="text" w:x="677" w:y="23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Безопасные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построения;</w:t>
      </w:r>
    </w:p>
    <w:p w:rsidR="008C6820" w:rsidRPr="006934BD" w:rsidRDefault="008C6820">
      <w:pPr>
        <w:framePr w:w="4465" w:wrap="auto" w:hAnchor="text" w:x="677" w:y="23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Понимание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поставленной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цели;</w:t>
      </w:r>
    </w:p>
    <w:p w:rsidR="008C6820" w:rsidRPr="006934BD" w:rsidRDefault="008C6820">
      <w:pPr>
        <w:framePr w:w="4465" w:wrap="auto" w:hAnchor="text" w:x="677" w:y="23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Твои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творческие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достижения.</w:t>
      </w:r>
    </w:p>
    <w:p w:rsidR="008C6820" w:rsidRPr="006934BD" w:rsidRDefault="008C6820">
      <w:pPr>
        <w:framePr w:w="2216" w:wrap="auto" w:hAnchor="text" w:x="7403" w:y="2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Страна</w:t>
      </w:r>
      <w:r w:rsidRPr="006934BD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фантазий:</w:t>
      </w:r>
    </w:p>
    <w:p w:rsidR="008C6820" w:rsidRPr="006934BD" w:rsidRDefault="008C6820">
      <w:pPr>
        <w:framePr w:w="5206" w:wrap="auto" w:hAnchor="text" w:x="11303" w:y="2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Использовать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приобретённые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знания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умения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</w:p>
    <w:p w:rsidR="008C6820" w:rsidRPr="006934BD" w:rsidRDefault="008C6820">
      <w:pPr>
        <w:framePr w:w="5206" w:wrap="auto" w:hAnchor="text" w:x="11303" w:y="23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предметно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практической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деятельности;</w:t>
      </w:r>
    </w:p>
    <w:p w:rsidR="008C6820" w:rsidRPr="006934BD" w:rsidRDefault="008C6820">
      <w:pPr>
        <w:framePr w:w="5206" w:wrap="auto" w:hAnchor="text" w:x="11303" w:y="23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Самостоятельная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творческая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деятельность;</w:t>
      </w:r>
    </w:p>
    <w:p w:rsidR="008C6820" w:rsidRPr="006934BD" w:rsidRDefault="008C6820">
      <w:pPr>
        <w:framePr w:w="5206" w:wrap="auto" w:hAnchor="text" w:x="11303" w:y="23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Оценивать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результат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деятельности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свой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5206" w:wrap="auto" w:hAnchor="text" w:x="11303" w:y="23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одноклассника;</w:t>
      </w:r>
    </w:p>
    <w:p w:rsidR="008C6820" w:rsidRPr="006934BD" w:rsidRDefault="008C6820">
      <w:pPr>
        <w:framePr w:w="2592" w:wrap="auto" w:hAnchor="text" w:x="6079" w:y="2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Спичечный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городок;</w:t>
      </w:r>
    </w:p>
    <w:p w:rsidR="008C6820" w:rsidRPr="006934BD" w:rsidRDefault="008C6820">
      <w:pPr>
        <w:framePr w:w="2592" w:wrap="auto" w:hAnchor="text" w:x="6079" w:y="28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городе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башен;</w:t>
      </w:r>
    </w:p>
    <w:p w:rsidR="008C6820" w:rsidRPr="006934BD" w:rsidRDefault="008C6820">
      <w:pPr>
        <w:framePr w:w="2592" w:wrap="auto" w:hAnchor="text" w:x="6079" w:y="28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Праздничные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подарки.</w:t>
      </w:r>
    </w:p>
    <w:p w:rsidR="008C6820" w:rsidRPr="006934BD" w:rsidRDefault="008C6820">
      <w:pPr>
        <w:framePr w:w="4964" w:wrap="auto" w:hAnchor="text" w:x="11303" w:y="3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Контролирование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правильности</w:t>
      </w:r>
      <w:r w:rsidRPr="006934B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выполнения</w:t>
      </w:r>
    </w:p>
    <w:p w:rsidR="008C6820" w:rsidRPr="006934BD" w:rsidRDefault="008C6820">
      <w:pPr>
        <w:framePr w:w="4964" w:wrap="auto" w:hAnchor="text" w:x="11303" w:y="37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своих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действий.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pict>
          <v:shape id="_x00005" o:spid="_x0000_s1030" type="#_x0000_t75" style="position:absolute;margin-left:17.95pt;margin-top:27.15pt;width:803.85pt;height:201.55pt;z-index:-251657216;mso-position-horizontal-relative:page;mso-position-vertical-relative:page">
            <v:imagedata r:id="rId9" o:title=""/>
            <w10:wrap anchorx="page" anchory="page"/>
          </v:shape>
        </w:pict>
      </w: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rPr>
          <w:lang w:val="ru-RU"/>
        </w:rPr>
        <w:sectPr w:rsidR="008C6820" w:rsidRPr="006934BD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3807" w:wrap="auto" w:hAnchor="text" w:x="2612" w:y="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Содержание</w:t>
      </w:r>
      <w:r w:rsidRPr="006934B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данной</w:t>
      </w:r>
      <w:r w:rsidRPr="006934BD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программы: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проведении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коррекционных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занятий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необходимо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осуществлять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дифференцированный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подход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обучающимся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зависимости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5"/>
          <w:sz w:val="24"/>
          <w:lang w:val="ru-RU"/>
        </w:rPr>
        <w:t>от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степени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поражения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зрения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уровня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осязания.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Концентрический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подход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построения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курса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способствует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изучению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основных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несколько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этапов,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возвращению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ним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более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высоком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углублённом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уровне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общения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практического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применения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подачи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материала.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Программа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делится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инвариантную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часть,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которая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обеспечивает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обязательные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требования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знаниям,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умениям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навыкам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младших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школьников,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вариантную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часть,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позволяющую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расширить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тематику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каждого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направления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образования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данному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предмету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добавить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повышенной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сложности,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способствующие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более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полному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восприятию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информативной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деятельности</w:t>
      </w:r>
      <w:r w:rsidRPr="006934B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прикладной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части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процесса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обучения.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Программа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предполагает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динамичную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смену</w:t>
      </w:r>
      <w:r w:rsidRPr="006934BD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рода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деятельности.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Особое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внимание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уделяется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правилам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безопасной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инструментами(ножницы,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дырокол,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спички,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зубочистки),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природными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материалами,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также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условия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правильного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оздоровления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самомассаже.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8" w:after="0" w:line="266" w:lineRule="exact"/>
        <w:ind w:left="36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Каждое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коррекционное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занятие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состоит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двух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частей: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пальчиковый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игротренинг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предметно</w:t>
      </w:r>
      <w:r w:rsidRPr="006934BD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</w:p>
    <w:p w:rsidR="008C6820" w:rsidRPr="006934BD" w:rsidRDefault="008C6820">
      <w:pPr>
        <w:framePr w:w="10863" w:wrap="auto" w:hAnchor="text" w:x="567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практическая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деятельность.</w:t>
      </w:r>
    </w:p>
    <w:p w:rsidR="008C6820" w:rsidRPr="006934BD" w:rsidRDefault="008C6820">
      <w:pPr>
        <w:framePr w:w="360" w:wrap="auto" w:hAnchor="text" w:x="1546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/>
          <w:b/>
          <w:color w:val="000000"/>
          <w:sz w:val="24"/>
          <w:lang w:val="ru-RU"/>
        </w:rPr>
        <w:t>1</w:t>
      </w:r>
    </w:p>
    <w:p w:rsidR="008C6820" w:rsidRPr="006934BD" w:rsidRDefault="008C6820">
      <w:pPr>
        <w:framePr w:w="4843" w:wrap="auto" w:hAnchor="text" w:x="1666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часть</w:t>
      </w:r>
      <w:r w:rsidRPr="006934BD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урока</w:t>
      </w:r>
      <w:r w:rsidRPr="006934BD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–</w:t>
      </w:r>
      <w:r w:rsidRPr="006934BD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пальчиковый</w:t>
      </w:r>
      <w:r w:rsidRPr="006934BD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игротренинг.</w:t>
      </w:r>
    </w:p>
    <w:p w:rsidR="008C6820" w:rsidRPr="006934BD" w:rsidRDefault="008C6820">
      <w:pPr>
        <w:framePr w:w="360" w:wrap="auto" w:hAnchor="text" w:x="581" w:y="6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/>
          <w:b/>
          <w:i/>
          <w:color w:val="000000"/>
          <w:sz w:val="24"/>
          <w:lang w:val="ru-RU"/>
        </w:rPr>
        <w:t>1</w:t>
      </w:r>
    </w:p>
    <w:p w:rsidR="008C6820" w:rsidRPr="006934BD" w:rsidRDefault="008C6820">
      <w:pPr>
        <w:framePr w:w="2018" w:wrap="auto" w:hAnchor="text" w:x="701" w:y="6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а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–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самомассаж.</w:t>
      </w:r>
    </w:p>
    <w:p w:rsidR="008C6820" w:rsidRPr="006934BD" w:rsidRDefault="008C6820">
      <w:pPr>
        <w:framePr w:w="9895" w:wrap="auto" w:hAnchor="text" w:x="581" w:y="6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Самомассаж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кистей,</w:t>
      </w:r>
      <w:r w:rsidRPr="006934BD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пальцев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5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ладоней,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используя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тыльную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сторону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руки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без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предметов.</w:t>
      </w:r>
    </w:p>
    <w:p w:rsidR="008C6820" w:rsidRPr="006934BD" w:rsidRDefault="008C6820">
      <w:pPr>
        <w:framePr w:w="10394" w:wrap="auto" w:hAnchor="text" w:x="581" w:y="7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Самомассаж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кистей,</w:t>
      </w:r>
      <w:r w:rsidRPr="006934B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пальцев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5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ладоней,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используя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тыльную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сторону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руки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предметами</w:t>
      </w:r>
    </w:p>
    <w:p w:rsidR="008C6820" w:rsidRPr="006934BD" w:rsidRDefault="008C6820">
      <w:pPr>
        <w:framePr w:w="10394" w:wrap="auto" w:hAnchor="text" w:x="581" w:y="7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(карандаш,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пуговицы,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крупа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размеров,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природный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(грецкие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орехи,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фундук),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мячи</w:t>
      </w:r>
    </w:p>
    <w:p w:rsidR="008C6820" w:rsidRPr="006934BD" w:rsidRDefault="008C6820">
      <w:pPr>
        <w:framePr w:w="10394" w:wrap="auto" w:hAnchor="text" w:x="581" w:y="74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разного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диаметра.</w:t>
      </w:r>
    </w:p>
    <w:p w:rsidR="008C6820" w:rsidRPr="006934BD" w:rsidRDefault="008C6820">
      <w:pPr>
        <w:framePr w:w="9813" w:wrap="auto" w:hAnchor="text" w:x="581" w:y="8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Самомассаж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помощи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тренажёров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(эспандер,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валик,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мячик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ёжик,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мягкий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мячик,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кольцо,</w:t>
      </w:r>
    </w:p>
    <w:p w:rsidR="008C6820" w:rsidRPr="006934BD" w:rsidRDefault="008C6820">
      <w:pPr>
        <w:framePr w:w="9813" w:wrap="auto" w:hAnchor="text" w:x="581" w:y="85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массажные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игрушки)</w:t>
      </w:r>
    </w:p>
    <w:p w:rsidR="008C6820" w:rsidRPr="006934BD" w:rsidRDefault="008C6820">
      <w:pPr>
        <w:framePr w:w="360" w:wrap="auto" w:hAnchor="text" w:x="581" w:y="9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/>
          <w:b/>
          <w:i/>
          <w:color w:val="000000"/>
          <w:sz w:val="24"/>
          <w:lang w:val="ru-RU"/>
        </w:rPr>
        <w:t>1</w:t>
      </w:r>
    </w:p>
    <w:p w:rsidR="008C6820" w:rsidRPr="006934BD" w:rsidRDefault="008C6820">
      <w:pPr>
        <w:framePr w:w="2484" w:wrap="auto" w:hAnchor="text" w:x="701" w:y="9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б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–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весёлые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пальчики</w:t>
      </w:r>
    </w:p>
    <w:p w:rsidR="008C6820" w:rsidRPr="006934BD" w:rsidRDefault="008C6820">
      <w:pPr>
        <w:framePr w:w="10785" w:wrap="auto" w:hAnchor="text" w:x="567" w:y="9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Упражнения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5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(игры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пальцах,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пальчиковые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игры,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кинезиологические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т.п.);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3"/>
          <w:sz w:val="24"/>
          <w:lang w:val="ru-RU"/>
        </w:rPr>
        <w:t>они</w:t>
      </w:r>
    </w:p>
    <w:p w:rsidR="008C6820" w:rsidRPr="006934BD" w:rsidRDefault="008C6820">
      <w:pPr>
        <w:framePr w:w="10785" w:wrap="auto" w:hAnchor="text" w:x="567" w:y="99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необходимы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того,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чтобы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снять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напряженность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мышц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кистей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пальцев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рук,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также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развить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</w:p>
    <w:p w:rsidR="008C6820" w:rsidRPr="006934BD" w:rsidRDefault="008C6820">
      <w:pPr>
        <w:framePr w:w="10785" w:wrap="auto" w:hAnchor="text" w:x="567" w:y="99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подвижность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гибкость.</w:t>
      </w:r>
    </w:p>
    <w:p w:rsidR="008C6820" w:rsidRPr="006934BD" w:rsidRDefault="008C6820">
      <w:pPr>
        <w:framePr w:w="10616" w:wrap="auto" w:hAnchor="text" w:x="567" w:y="11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разделе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“Пальчиковая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гимнастика”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дети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знакомятся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комплексами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упражнений,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которые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дают</w:t>
      </w:r>
    </w:p>
    <w:p w:rsidR="008C6820" w:rsidRPr="006934BD" w:rsidRDefault="008C6820">
      <w:pPr>
        <w:framePr w:w="10616" w:wrap="auto" w:hAnchor="text" w:x="567" w:y="110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пальцам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полноценный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отдых,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развивают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ловкость,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подвижность,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веселые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стишки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помогают</w:t>
      </w:r>
    </w:p>
    <w:p w:rsidR="008C6820" w:rsidRPr="006934BD" w:rsidRDefault="008C6820">
      <w:pPr>
        <w:framePr w:w="10616" w:wrap="auto" w:hAnchor="text" w:x="567" w:y="110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обучающимся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снять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моральное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напряжение.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пальцах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ладонях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есть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“активные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точки”,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массаж</w:t>
      </w:r>
    </w:p>
    <w:p w:rsidR="008C6820" w:rsidRPr="006934BD" w:rsidRDefault="008C6820">
      <w:pPr>
        <w:framePr w:w="10616" w:wrap="auto" w:hAnchor="text" w:x="567" w:y="110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которых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положительно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сказывается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самочувствии,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улучшает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работу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мозга.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Данные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упражнения</w:t>
      </w:r>
    </w:p>
    <w:p w:rsidR="008C6820" w:rsidRPr="006934BD" w:rsidRDefault="008C6820">
      <w:pPr>
        <w:framePr w:w="10616" w:wrap="auto" w:hAnchor="text" w:x="567" w:y="110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способствуют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поддержанию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хорошего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тонуса.</w:t>
      </w:r>
    </w:p>
    <w:p w:rsidR="008C6820" w:rsidRPr="006934BD" w:rsidRDefault="008C6820">
      <w:pPr>
        <w:framePr w:w="10930" w:wrap="auto" w:hAnchor="text" w:x="567" w:y="1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Все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выполняются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медленном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темпе,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5"/>
          <w:sz w:val="24"/>
          <w:lang w:val="ru-RU"/>
        </w:rPr>
        <w:t>от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pacing w:val="7"/>
          <w:sz w:val="24"/>
          <w:lang w:val="ru-RU"/>
        </w:rPr>
        <w:t>3</w:t>
      </w:r>
      <w:r w:rsidRPr="006934BD">
        <w:rPr>
          <w:rFonts w:ascii="Times New Roman"/>
          <w:color w:val="000000"/>
          <w:spacing w:val="2"/>
          <w:sz w:val="24"/>
          <w:lang w:val="ru-RU"/>
        </w:rPr>
        <w:t>-</w:t>
      </w:r>
      <w:r w:rsidRPr="006934BD">
        <w:rPr>
          <w:rFonts w:ascii="Times New Roman"/>
          <w:color w:val="000000"/>
          <w:sz w:val="24"/>
          <w:lang w:val="ru-RU"/>
        </w:rPr>
        <w:t>5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сначала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одной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рукой,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затем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другой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рукой,</w:t>
      </w:r>
    </w:p>
    <w:p w:rsidR="008C6820" w:rsidRPr="006934BD" w:rsidRDefault="008C6820">
      <w:pPr>
        <w:framePr w:w="10930" w:wrap="auto" w:hAnchor="text" w:x="567" w:y="127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завершении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-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двумя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руками.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Учитель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следит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правильной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постановкой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кисти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5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ребёнка</w:t>
      </w:r>
      <w:r w:rsidRPr="006934BD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10930" w:wrap="auto" w:hAnchor="text" w:x="567" w:y="127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точностью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переключения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одного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другое.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Указания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должны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быть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спокойными,</w:t>
      </w:r>
    </w:p>
    <w:p w:rsidR="008C6820" w:rsidRPr="006934BD" w:rsidRDefault="008C6820">
      <w:pPr>
        <w:framePr w:w="10930" w:wrap="auto" w:hAnchor="text" w:x="567" w:y="127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доброжелательными,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чёткими.</w:t>
      </w:r>
    </w:p>
    <w:p w:rsidR="008C6820" w:rsidRPr="006934BD" w:rsidRDefault="008C6820">
      <w:pPr>
        <w:framePr w:w="10852" w:wrap="auto" w:hAnchor="text" w:x="567" w:y="14119"/>
        <w:widowControl w:val="0"/>
        <w:autoSpaceDE w:val="0"/>
        <w:autoSpaceDN w:val="0"/>
        <w:spacing w:before="0" w:after="0" w:line="266" w:lineRule="exact"/>
        <w:ind w:left="60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развитию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движения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должна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проводиться</w:t>
      </w:r>
      <w:r w:rsidRPr="006934B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регулярно,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только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тогда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будет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достигнут</w:t>
      </w:r>
    </w:p>
    <w:p w:rsidR="008C6820" w:rsidRPr="006934BD" w:rsidRDefault="008C6820">
      <w:pPr>
        <w:framePr w:w="10852" w:wrap="auto" w:hAnchor="text" w:x="567" w:y="141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наибольшей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эффект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5"/>
          <w:sz w:val="24"/>
          <w:lang w:val="ru-RU"/>
        </w:rPr>
        <w:t>от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упражнений.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Задания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должны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приносить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ребенку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радость,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допускать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скуку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10852" w:wrap="auto" w:hAnchor="text" w:x="567" w:y="14119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переутомления.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Каждое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имеет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своё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название,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проводится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течение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нескольких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минут.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360" w:wrap="auto" w:hAnchor="text" w:x="1787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/>
          <w:b/>
          <w:color w:val="000000"/>
          <w:sz w:val="24"/>
          <w:lang w:val="ru-RU"/>
        </w:rPr>
        <w:t>2</w:t>
      </w:r>
    </w:p>
    <w:p w:rsidR="008C6820" w:rsidRPr="006934BD" w:rsidRDefault="008C6820">
      <w:pPr>
        <w:framePr w:w="6007" w:wrap="auto" w:hAnchor="text" w:x="1907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часть</w:t>
      </w:r>
      <w:r w:rsidRPr="006934BD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урока</w:t>
      </w:r>
      <w:r w:rsidRPr="006934BD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–</w:t>
      </w:r>
      <w:r w:rsidRPr="006934BD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педагог</w:t>
      </w:r>
      <w:r w:rsidRPr="006934B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работает</w:t>
      </w:r>
      <w:r w:rsidRPr="006934B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согласно</w:t>
      </w:r>
      <w:r w:rsidRPr="006934BD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программе</w:t>
      </w:r>
      <w:r w:rsidRPr="006934BD">
        <w:rPr>
          <w:rFonts w:ascii="Times New Roman"/>
          <w:color w:val="000000"/>
          <w:sz w:val="24"/>
          <w:lang w:val="ru-RU"/>
        </w:rPr>
        <w:t>:</w:t>
      </w:r>
    </w:p>
    <w:p w:rsidR="008C6820" w:rsidRPr="006934BD" w:rsidRDefault="008C6820">
      <w:pPr>
        <w:framePr w:w="10267" w:wrap="auto" w:hAnchor="text" w:x="927" w:y="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Ознакомление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учащихся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приемами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различных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видов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предметно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>-</w:t>
      </w:r>
      <w:r w:rsidRPr="006934BD">
        <w:rPr>
          <w:rFonts w:ascii="Times New Roman" w:hAnsi="Times New Roman"/>
          <w:color w:val="000000"/>
          <w:sz w:val="24"/>
          <w:lang w:val="ru-RU"/>
        </w:rPr>
        <w:t>практической</w:t>
      </w:r>
    </w:p>
    <w:p w:rsidR="008C6820" w:rsidRPr="006934BD" w:rsidRDefault="008C6820">
      <w:pPr>
        <w:framePr w:w="10267" w:wrap="auto" w:hAnchor="text" w:x="927" w:y="11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деятельности,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развивающих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тактильную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чувствительность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мелкую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моторику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(осязательное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или</w:t>
      </w:r>
    </w:p>
    <w:p w:rsidR="008C6820" w:rsidRPr="006934BD" w:rsidRDefault="008C6820">
      <w:pPr>
        <w:framePr w:w="10267" w:wrap="auto" w:hAnchor="text" w:x="927" w:y="11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осязательно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>-</w:t>
      </w:r>
      <w:r w:rsidRPr="006934BD">
        <w:rPr>
          <w:rFonts w:ascii="Times New Roman" w:hAnsi="Times New Roman"/>
          <w:color w:val="000000"/>
          <w:sz w:val="24"/>
          <w:lang w:val="ru-RU"/>
        </w:rPr>
        <w:t>зрительное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обследование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предметов).</w:t>
      </w:r>
    </w:p>
    <w:p w:rsidR="008C6820" w:rsidRPr="006934BD" w:rsidRDefault="008C6820">
      <w:pPr>
        <w:framePr w:w="7766" w:wrap="auto" w:hAnchor="text" w:x="927" w:y="2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программе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выделено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19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(девятнадцать)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структурных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линий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разделов.</w:t>
      </w:r>
    </w:p>
    <w:p w:rsidR="008C6820" w:rsidRPr="006934BD" w:rsidRDefault="008C6820">
      <w:pPr>
        <w:framePr w:w="10308" w:wrap="auto" w:hAnchor="text" w:x="927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pacing w:val="-2"/>
          <w:sz w:val="24"/>
          <w:lang w:val="ru-RU"/>
        </w:rPr>
        <w:t>А)</w:t>
      </w:r>
      <w:r w:rsidRPr="006934BD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обучение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элементам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рисования:</w:t>
      </w:r>
      <w:r w:rsidRPr="006934BD">
        <w:rPr>
          <w:rFonts w:ascii="Times New Roman"/>
          <w:b/>
          <w:i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освоение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видов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рисования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(движение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</w:p>
    <w:p w:rsidR="008C6820" w:rsidRPr="006934BD" w:rsidRDefault="008C6820">
      <w:pPr>
        <w:framePr w:w="10308" w:wrap="auto" w:hAnchor="text" w:x="927" w:y="27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прямой,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разных</w:t>
      </w:r>
      <w:r w:rsidRPr="006934B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направлениях,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кругу,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волнистые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пунктирные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линии),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воспроизводимых</w:t>
      </w:r>
    </w:p>
    <w:p w:rsidR="008C6820" w:rsidRPr="006934BD" w:rsidRDefault="008C6820">
      <w:pPr>
        <w:framePr w:w="10308" w:wrap="auto" w:hAnchor="text" w:x="927" w:y="2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вначале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рукой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воздухе,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затем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альбоме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рисования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приборе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рисования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(для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слепых</w:t>
      </w:r>
    </w:p>
    <w:p w:rsidR="008C6820" w:rsidRPr="006934BD" w:rsidRDefault="008C6820">
      <w:pPr>
        <w:framePr w:w="10308" w:wrap="auto" w:hAnchor="text" w:x="927" w:y="27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обучающихся).</w:t>
      </w:r>
    </w:p>
    <w:p w:rsidR="008C6820" w:rsidRPr="006934BD" w:rsidRDefault="008C6820">
      <w:pPr>
        <w:framePr w:w="10631" w:wrap="auto" w:hAnchor="text" w:x="927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pacing w:val="1"/>
          <w:sz w:val="24"/>
          <w:lang w:val="ru-RU"/>
        </w:rPr>
        <w:t>Б)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рисование:</w:t>
      </w:r>
      <w:r w:rsidRPr="006934BD">
        <w:rPr>
          <w:rFonts w:ascii="Times New Roman"/>
          <w:b/>
          <w:i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обводка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пунктирам,</w:t>
      </w:r>
      <w:r w:rsidRPr="006934B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разные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виды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штриховки,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дорисовывание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элементам</w:t>
      </w:r>
    </w:p>
    <w:p w:rsidR="008C6820" w:rsidRPr="006934BD" w:rsidRDefault="008C6820">
      <w:pPr>
        <w:framePr w:w="10631" w:wrap="auto" w:hAnchor="text" w:x="927" w:y="41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образца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фигуры,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дорисовывание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симметричного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рисунка,</w:t>
      </w:r>
      <w:r w:rsidRPr="006934B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рисование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элементов</w:t>
      </w:r>
      <w:r w:rsidRPr="006934BD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букв,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палочек,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дуг,</w:t>
      </w:r>
    </w:p>
    <w:p w:rsidR="008C6820" w:rsidRPr="006934BD" w:rsidRDefault="008C6820">
      <w:pPr>
        <w:framePr w:w="10631" w:wrap="auto" w:hAnchor="text" w:x="927" w:y="4156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рисование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образцу,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рисование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шаблонам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контурам,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раскрашивание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раскрасок.</w:t>
      </w:r>
    </w:p>
    <w:p w:rsidR="008C6820" w:rsidRPr="006934BD" w:rsidRDefault="008C6820">
      <w:pPr>
        <w:framePr w:w="2210" w:wrap="auto" w:hAnchor="text" w:x="927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Работа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бумагой:</w:t>
      </w:r>
    </w:p>
    <w:p w:rsidR="008C6820" w:rsidRPr="006934BD" w:rsidRDefault="008C6820">
      <w:pPr>
        <w:framePr w:w="2334" w:wrap="auto" w:hAnchor="text" w:x="1037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Без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помощи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ножниц</w:t>
      </w:r>
    </w:p>
    <w:p w:rsidR="008C6820" w:rsidRPr="006934BD" w:rsidRDefault="008C6820">
      <w:pPr>
        <w:framePr w:w="2334" w:wrap="auto" w:hAnchor="text" w:x="1037" w:y="583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складывание</w:t>
      </w:r>
    </w:p>
    <w:p w:rsidR="008C6820" w:rsidRPr="006934BD" w:rsidRDefault="008C6820">
      <w:pPr>
        <w:framePr w:w="2315" w:wrap="auto" w:hAnchor="text" w:x="3558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помощью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ножниц</w:t>
      </w:r>
    </w:p>
    <w:p w:rsidR="008C6820" w:rsidRPr="006934BD" w:rsidRDefault="008C6820">
      <w:pPr>
        <w:framePr w:w="2315" w:wrap="auto" w:hAnchor="text" w:x="3558" w:y="583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вырезание</w:t>
      </w:r>
    </w:p>
    <w:p w:rsidR="008C6820" w:rsidRPr="006934BD" w:rsidRDefault="008C6820">
      <w:pPr>
        <w:framePr w:w="1510" w:wrap="auto" w:hAnchor="text" w:x="6079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Виды</w:t>
      </w:r>
      <w:r w:rsidRPr="006934B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</w:t>
      </w:r>
    </w:p>
    <w:p w:rsidR="008C6820" w:rsidRPr="006934BD" w:rsidRDefault="008C6820">
      <w:pPr>
        <w:framePr w:w="1510" w:wrap="auto" w:hAnchor="text" w:x="6079" w:y="583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аппликация</w:t>
      </w:r>
    </w:p>
    <w:p w:rsidR="008C6820" w:rsidRPr="006934BD" w:rsidRDefault="008C6820">
      <w:pPr>
        <w:framePr w:w="1421" w:wrap="auto" w:hAnchor="text" w:x="1037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обрывание</w:t>
      </w:r>
    </w:p>
    <w:p w:rsidR="008C6820" w:rsidRPr="006934BD" w:rsidRDefault="008C6820">
      <w:pPr>
        <w:framePr w:w="1421" w:wrap="auto" w:hAnchor="text" w:x="1037" w:y="6672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скатывание</w:t>
      </w:r>
    </w:p>
    <w:p w:rsidR="008C6820" w:rsidRPr="006934BD" w:rsidRDefault="008C6820">
      <w:pPr>
        <w:framePr w:w="1097" w:wrap="auto" w:hAnchor="text" w:x="6079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квилинг</w:t>
      </w:r>
    </w:p>
    <w:p w:rsidR="008C6820" w:rsidRPr="006934BD" w:rsidRDefault="008C6820">
      <w:pPr>
        <w:framePr w:w="1097" w:wrap="auto" w:hAnchor="text" w:x="6079" w:y="6672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оригами</w:t>
      </w:r>
    </w:p>
    <w:p w:rsidR="008C6820" w:rsidRPr="006934BD" w:rsidRDefault="008C6820">
      <w:pPr>
        <w:framePr w:w="10810" w:wrap="auto" w:hAnchor="text" w:x="567" w:y="7791"/>
        <w:widowControl w:val="0"/>
        <w:autoSpaceDE w:val="0"/>
        <w:autoSpaceDN w:val="0"/>
        <w:spacing w:before="0" w:after="0" w:line="266" w:lineRule="exact"/>
        <w:ind w:left="60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В</w:t>
      </w:r>
      <w:r w:rsidRPr="006934BD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>-</w:t>
      </w:r>
      <w:r w:rsidRPr="006934BD">
        <w:rPr>
          <w:rFonts w:ascii="Times New Roman"/>
          <w:b/>
          <w:i/>
          <w:color w:val="000000"/>
          <w:sz w:val="24"/>
          <w:lang w:val="ru-RU"/>
        </w:rPr>
        <w:t>1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/>
          <w:b/>
          <w:i/>
          <w:color w:val="000000"/>
          <w:sz w:val="24"/>
          <w:lang w:val="ru-RU"/>
        </w:rPr>
        <w:t>)</w:t>
      </w:r>
      <w:r w:rsidRPr="006934BD">
        <w:rPr>
          <w:rFonts w:ascii="Times New Roman"/>
          <w:b/>
          <w:i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работа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бумагой: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/>
          <w:b/>
          <w:i/>
          <w:color w:val="000000"/>
          <w:sz w:val="24"/>
          <w:lang w:val="ru-RU"/>
        </w:rPr>
        <w:t xml:space="preserve">-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без</w:t>
      </w:r>
      <w:r w:rsidRPr="006934BD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помощи</w:t>
      </w:r>
      <w:r w:rsidRPr="006934BD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ножниц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/>
          <w:b/>
          <w:i/>
          <w:color w:val="000000"/>
          <w:sz w:val="24"/>
          <w:lang w:val="ru-RU"/>
        </w:rPr>
        <w:t>-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ознакомление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различными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сортами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бумаги,</w:t>
      </w:r>
    </w:p>
    <w:p w:rsidR="008C6820" w:rsidRPr="006934BD" w:rsidRDefault="008C6820">
      <w:pPr>
        <w:framePr w:w="10810" w:wrap="auto" w:hAnchor="text" w:x="567" w:y="77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(промокательная,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салфеточная,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туалетная,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тетрадная,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глянцевая,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обёрточная,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бархатная,</w:t>
      </w:r>
      <w:r w:rsidRPr="006934B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упаковочная,</w:t>
      </w:r>
    </w:p>
    <w:p w:rsidR="008C6820" w:rsidRPr="006934BD" w:rsidRDefault="008C6820">
      <w:pPr>
        <w:framePr w:w="10810" w:wrap="auto" w:hAnchor="text" w:x="567" w:y="77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картон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др.)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классификация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её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свойства,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сгибание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листа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разным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направлениям,</w:t>
      </w:r>
    </w:p>
    <w:p w:rsidR="008C6820" w:rsidRPr="006934BD" w:rsidRDefault="008C6820">
      <w:pPr>
        <w:framePr w:w="10810" w:wrap="auto" w:hAnchor="text" w:x="567" w:y="77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обрывания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листа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сгибу,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отрывание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бумаги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контуру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рельефных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рисунков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составление</w:t>
      </w:r>
    </w:p>
    <w:p w:rsidR="008C6820" w:rsidRPr="006934BD" w:rsidRDefault="008C6820">
      <w:pPr>
        <w:framePr w:w="10810" w:wrap="auto" w:hAnchor="text" w:x="567" w:y="77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композиций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накладыванием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контрастный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фон,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поделки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скручивание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бумаги,</w:t>
      </w:r>
      <w:r w:rsidRPr="006934BD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</w:p>
    <w:p w:rsidR="008C6820" w:rsidRPr="006934BD" w:rsidRDefault="008C6820">
      <w:pPr>
        <w:framePr w:w="10810" w:wrap="auto" w:hAnchor="text" w:x="567" w:y="77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сгибания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(кошелёк,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пилотка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др.),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обучение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скреплению.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Самостоятельное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изготовление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поделок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</w:p>
    <w:p w:rsidR="008C6820" w:rsidRPr="006934BD" w:rsidRDefault="008C6820">
      <w:pPr>
        <w:framePr w:w="10810" w:wrap="auto" w:hAnchor="text" w:x="567" w:y="7791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технике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мозаичной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обрывной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аппликации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обрывной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аппликации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контуру,</w:t>
      </w:r>
      <w:r w:rsidRPr="006934BD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упаковка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подарка.</w:t>
      </w:r>
    </w:p>
    <w:p w:rsidR="008C6820" w:rsidRPr="006934BD" w:rsidRDefault="008C6820">
      <w:pPr>
        <w:framePr w:w="10638" w:wrap="auto" w:hAnchor="text" w:x="927" w:y="10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В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>-</w:t>
      </w:r>
      <w:r w:rsidRPr="006934BD">
        <w:rPr>
          <w:rFonts w:ascii="Times New Roman"/>
          <w:b/>
          <w:i/>
          <w:color w:val="000000"/>
          <w:sz w:val="24"/>
          <w:lang w:val="ru-RU"/>
        </w:rPr>
        <w:t>2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/>
          <w:b/>
          <w:i/>
          <w:color w:val="000000"/>
          <w:sz w:val="24"/>
          <w:lang w:val="ru-RU"/>
        </w:rPr>
        <w:t>)</w:t>
      </w:r>
      <w:r w:rsidRPr="006934BD">
        <w:rPr>
          <w:rFonts w:ascii="Times New Roman"/>
          <w:b/>
          <w:i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работа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бумагой: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/>
          <w:b/>
          <w:i/>
          <w:color w:val="000000"/>
          <w:sz w:val="24"/>
          <w:lang w:val="ru-RU"/>
        </w:rPr>
        <w:t>-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при</w:t>
      </w:r>
      <w:r w:rsidRPr="006934BD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помощи</w:t>
      </w:r>
      <w:r w:rsidRPr="006934BD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ножниц</w:t>
      </w:r>
      <w:r w:rsidRPr="006934BD">
        <w:rPr>
          <w:rFonts w:ascii="Times New Roman"/>
          <w:b/>
          <w:i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различные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виды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ножниц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правильное</w:t>
      </w:r>
    </w:p>
    <w:p w:rsidR="008C6820" w:rsidRPr="006934BD" w:rsidRDefault="008C6820">
      <w:pPr>
        <w:framePr w:w="10638" w:wrap="auto" w:hAnchor="text" w:x="927" w:y="100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отношение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ними,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соблюдая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технику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безопасности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работе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ножницами,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линии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разреза(прямая,</w:t>
      </w:r>
    </w:p>
    <w:p w:rsidR="008C6820" w:rsidRPr="006934BD" w:rsidRDefault="008C6820">
      <w:pPr>
        <w:framePr w:w="10638" w:wrap="auto" w:hAnchor="text" w:x="927" w:y="10009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изогнутая,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длинная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короткая,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ломанные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кривые),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вырезание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крупных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мелких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фигур,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поделки</w:t>
      </w:r>
    </w:p>
    <w:p w:rsidR="008C6820" w:rsidRPr="006934BD" w:rsidRDefault="008C6820">
      <w:pPr>
        <w:framePr w:w="10638" w:wrap="auto" w:hAnchor="text" w:x="927" w:y="1000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вырезанных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деталей,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плоскостная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аппликация,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бумажный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витраж,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аппликация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геометрических</w:t>
      </w:r>
    </w:p>
    <w:p w:rsidR="008C6820" w:rsidRPr="006934BD" w:rsidRDefault="008C6820">
      <w:pPr>
        <w:framePr w:w="10638" w:wrap="auto" w:hAnchor="text" w:x="927" w:y="10009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вырезанных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фигур,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экспресс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метод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вырезания.</w:t>
      </w:r>
    </w:p>
    <w:p w:rsidR="008C6820" w:rsidRPr="006934BD" w:rsidRDefault="008C6820">
      <w:pPr>
        <w:framePr w:w="10582" w:wrap="auto" w:hAnchor="text" w:x="927" w:y="11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В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>-</w:t>
      </w:r>
      <w:r w:rsidRPr="006934BD">
        <w:rPr>
          <w:rFonts w:ascii="Times New Roman"/>
          <w:b/>
          <w:i/>
          <w:color w:val="000000"/>
          <w:sz w:val="24"/>
          <w:lang w:val="ru-RU"/>
        </w:rPr>
        <w:t>3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/>
          <w:b/>
          <w:i/>
          <w:color w:val="000000"/>
          <w:sz w:val="24"/>
          <w:lang w:val="ru-RU"/>
        </w:rPr>
        <w:t>)</w:t>
      </w:r>
      <w:r w:rsidRPr="006934BD">
        <w:rPr>
          <w:rFonts w:ascii="Times New Roman"/>
          <w:b/>
          <w:i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работа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бумагой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в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технике</w:t>
      </w:r>
      <w:r w:rsidRPr="006934BD">
        <w:rPr>
          <w:rFonts w:ascii="Times New Roman"/>
          <w:b/>
          <w:i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оригами</w:t>
      </w:r>
      <w:r w:rsidRPr="006934BD">
        <w:rPr>
          <w:rFonts w:ascii="Times New Roman"/>
          <w:b/>
          <w:i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простейшее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понятие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“оригами”.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Знакомство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со</w:t>
      </w:r>
    </w:p>
    <w:p w:rsidR="008C6820" w:rsidRPr="006934BD" w:rsidRDefault="008C6820">
      <w:pPr>
        <w:framePr w:w="10582" w:wrap="auto" w:hAnchor="text" w:x="927" w:y="11666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свойствами</w:t>
      </w:r>
      <w:r w:rsidRPr="006934B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постигают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начало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плоскостной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пространственной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геометрии.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Приемы</w:t>
      </w:r>
    </w:p>
    <w:p w:rsidR="008C6820" w:rsidRPr="006934BD" w:rsidRDefault="008C6820">
      <w:pPr>
        <w:framePr w:w="10582" w:wrap="auto" w:hAnchor="text" w:x="927" w:y="116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складывания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(пополам,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вчетверо,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наискосок,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гармошкой,</w:t>
      </w:r>
      <w:r w:rsidRPr="006934B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несколько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раз,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определённой</w:t>
      </w:r>
    </w:p>
    <w:p w:rsidR="008C6820" w:rsidRPr="006934BD" w:rsidRDefault="008C6820">
      <w:pPr>
        <w:framePr w:w="10582" w:wrap="auto" w:hAnchor="text" w:x="927" w:y="116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последовательности).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Точное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соединение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углов,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сторон.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Понятие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“геометрическая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фигура”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(квадрат,</w:t>
      </w:r>
    </w:p>
    <w:p w:rsidR="008C6820" w:rsidRPr="006934BD" w:rsidRDefault="008C6820">
      <w:pPr>
        <w:framePr w:w="10582" w:wrap="auto" w:hAnchor="text" w:x="927" w:y="116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треугольник,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прямоугольник).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Обучающиеся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знакомятся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приёмами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вырезания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частей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10582" w:wrap="auto" w:hAnchor="text" w:x="927" w:y="116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декоративных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деталей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(вырезание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контуру,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симметричные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детали,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вырезание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бумаги,</w:t>
      </w:r>
    </w:p>
    <w:p w:rsidR="008C6820" w:rsidRPr="006934BD" w:rsidRDefault="008C6820">
      <w:pPr>
        <w:framePr w:w="10582" w:wrap="auto" w:hAnchor="text" w:x="927" w:y="116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сложенной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несколько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раз),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узнают</w:t>
      </w:r>
      <w:r w:rsidRPr="006934B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свойства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постигают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начало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плоскостной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10582" w:wrap="auto" w:hAnchor="text" w:x="927" w:y="116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пространственной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геометрии,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также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узнают</w:t>
      </w:r>
      <w:r w:rsidRPr="006934B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линию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сгиба,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базовые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техники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оригами,</w:t>
      </w:r>
    </w:p>
    <w:p w:rsidR="008C6820" w:rsidRPr="006934BD" w:rsidRDefault="008C6820">
      <w:pPr>
        <w:framePr w:w="10582" w:wrap="auto" w:hAnchor="text" w:x="927" w:y="116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технологии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складывания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бумаги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получения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объёмных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поделок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одной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заготовки,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деление</w:t>
      </w:r>
    </w:p>
    <w:p w:rsidR="008C6820" w:rsidRPr="006934BD" w:rsidRDefault="008C6820">
      <w:pPr>
        <w:framePr w:w="10582" w:wrap="auto" w:hAnchor="text" w:x="927" w:y="116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прямоугольного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листа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линиями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складывания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нужные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части,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продумывание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последовательности</w:t>
      </w:r>
    </w:p>
    <w:p w:rsidR="008C6820" w:rsidRPr="006934BD" w:rsidRDefault="008C6820">
      <w:pPr>
        <w:framePr w:w="10582" w:wrap="auto" w:hAnchor="text" w:x="927" w:y="116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этапов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работы,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бумажное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плетение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разного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вида.</w:t>
      </w:r>
    </w:p>
    <w:p w:rsidR="008C6820" w:rsidRPr="006934BD" w:rsidRDefault="008C6820">
      <w:pPr>
        <w:framePr w:w="10418" w:wrap="auto" w:hAnchor="text" w:x="927" w:y="1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Г)</w:t>
      </w:r>
      <w:r w:rsidRPr="006934BD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работа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1"/>
          <w:sz w:val="24"/>
          <w:lang w:val="ru-RU"/>
        </w:rPr>
        <w:t>фольгой</w:t>
      </w:r>
      <w:r w:rsidRPr="006934BD">
        <w:rPr>
          <w:rFonts w:ascii="Times New Roman"/>
          <w:color w:val="000000"/>
          <w:sz w:val="24"/>
          <w:lang w:val="ru-RU"/>
        </w:rPr>
        <w:t>:</w:t>
      </w:r>
      <w:r w:rsidRPr="006934BD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расглаживание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смятой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фольги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(ладонями,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отдельными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пальцами,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гладким</w:t>
      </w:r>
    </w:p>
    <w:p w:rsidR="008C6820" w:rsidRPr="006934BD" w:rsidRDefault="008C6820">
      <w:pPr>
        <w:framePr w:w="10418" w:wrap="auto" w:hAnchor="text" w:x="927" w:y="14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карандашом),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формовка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фольги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поделок,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классификация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фольги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(по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разным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признакам),</w:t>
      </w:r>
    </w:p>
    <w:p w:rsidR="008C6820" w:rsidRPr="006934BD" w:rsidRDefault="008C6820">
      <w:pPr>
        <w:framePr w:w="10418" w:wrap="auto" w:hAnchor="text" w:x="927" w:y="14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упаковка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«мини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шоколадки»,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нанесение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палочкой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рисунка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фольгу,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«Чеканка».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pict>
          <v:shape id="_x00006" o:spid="_x0000_s1031" type="#_x0000_t75" style="position:absolute;margin-left:45.1pt;margin-top:290pt;width:353.75pt;height:86.55pt;z-index:-251658240;mso-position-horizontal-relative:page;mso-position-vertical-relative:page">
            <v:imagedata r:id="rId10" o:title=""/>
            <w10:wrap anchorx="page" anchory="page"/>
          </v:shape>
        </w:pict>
      </w: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10424" w:wrap="auto" w:hAnchor="text" w:x="927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Д)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работа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нитями,</w:t>
      </w:r>
      <w:r w:rsidRPr="006934BD">
        <w:rPr>
          <w:rFonts w:ascii="Times New Roman"/>
          <w:b/>
          <w:i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лентами</w:t>
      </w:r>
      <w:r w:rsidRPr="006934BD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</w:t>
      </w:r>
      <w:r w:rsidRPr="006934BD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верёвкой:</w:t>
      </w:r>
      <w:r w:rsidRPr="006934BD">
        <w:rPr>
          <w:rFonts w:ascii="Times New Roman"/>
          <w:b/>
          <w:i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наматывание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клубков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разматывание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клубков,</w:t>
      </w:r>
    </w:p>
    <w:p w:rsidR="008C6820" w:rsidRPr="006934BD" w:rsidRDefault="008C6820">
      <w:pPr>
        <w:framePr w:w="10424" w:wrap="auto" w:hAnchor="text" w:x="927" w:y="5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связывание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нитей,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распутывание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узлов,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классификация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лент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(по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ширине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длине)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верёвок,</w:t>
      </w:r>
    </w:p>
    <w:p w:rsidR="008C6820" w:rsidRPr="006934BD" w:rsidRDefault="008C6820">
      <w:pPr>
        <w:framePr w:w="10424" w:wrap="auto" w:hAnchor="text" w:x="927" w:y="5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завязывание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узелков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одну</w:t>
      </w:r>
      <w:r w:rsidRPr="006934BD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две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нитки,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различных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плетений,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завязывание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10424" w:wrap="auto" w:hAnchor="text" w:x="927" w:y="550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развязывание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бантов,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6"/>
          <w:sz w:val="24"/>
          <w:lang w:val="ru-RU"/>
        </w:rPr>
        <w:t>со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шнурками,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шнуровка,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осуществление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разметки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верёвки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локтевым</w:t>
      </w:r>
    </w:p>
    <w:p w:rsidR="008C6820" w:rsidRPr="006934BD" w:rsidRDefault="008C6820">
      <w:pPr>
        <w:framePr w:w="10424" w:wrap="auto" w:hAnchor="text" w:x="927" w:y="5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способом,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плетение,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рисование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верёвочкой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(нитками</w:t>
      </w:r>
      <w:r w:rsidRPr="006934B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ниткопись)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выкладывание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контура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рисунка</w:t>
      </w:r>
    </w:p>
    <w:p w:rsidR="008C6820" w:rsidRPr="006934BD" w:rsidRDefault="008C6820">
      <w:pPr>
        <w:framePr w:w="10424" w:wrap="auto" w:hAnchor="text" w:x="927" w:y="5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бархатной</w:t>
      </w:r>
      <w:r w:rsidRPr="006934B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бумаге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контрастного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цвета.</w:t>
      </w:r>
    </w:p>
    <w:p w:rsidR="008C6820" w:rsidRPr="006934BD" w:rsidRDefault="008C6820">
      <w:pPr>
        <w:framePr w:w="10567" w:wrap="auto" w:hAnchor="text" w:x="927" w:y="2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pacing w:val="-2"/>
          <w:sz w:val="24"/>
          <w:lang w:val="ru-RU"/>
        </w:rPr>
        <w:t>Е)</w:t>
      </w:r>
      <w:r w:rsidRPr="006934BD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работа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палочками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</w:t>
      </w:r>
      <w:r w:rsidRPr="006934BD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спичками:</w:t>
      </w:r>
      <w:r w:rsidRPr="006934BD">
        <w:rPr>
          <w:rFonts w:ascii="Times New Roman"/>
          <w:b/>
          <w:i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классификация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палочек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(по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длине,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ширине,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цвету,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материалу),</w:t>
      </w:r>
    </w:p>
    <w:p w:rsidR="008C6820" w:rsidRPr="006934BD" w:rsidRDefault="008C6820">
      <w:pPr>
        <w:framePr w:w="10567" w:wrap="auto" w:hAnchor="text" w:x="927" w:y="24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вынимание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складывание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палочек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спичек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коробки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(по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одной,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две,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три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т.д)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коробку,</w:t>
      </w:r>
    </w:p>
    <w:p w:rsidR="008C6820" w:rsidRPr="006934BD" w:rsidRDefault="008C6820">
      <w:pPr>
        <w:framePr w:w="10567" w:wrap="auto" w:hAnchor="text" w:x="927" w:y="24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попеременно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правой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левой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руками,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составление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образцу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фигур,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орнаментов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элементов,</w:t>
      </w:r>
    </w:p>
    <w:p w:rsidR="008C6820" w:rsidRPr="006934BD" w:rsidRDefault="008C6820">
      <w:pPr>
        <w:framePr w:w="10567" w:wrap="auto" w:hAnchor="text" w:x="927" w:y="24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выкладывание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колодца,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штриховка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плоскости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(используя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только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спички),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выкладывание</w:t>
      </w:r>
    </w:p>
    <w:p w:rsidR="008C6820" w:rsidRPr="006934BD" w:rsidRDefault="008C6820">
      <w:pPr>
        <w:framePr w:w="10567" w:wrap="auto" w:hAnchor="text" w:x="927" w:y="24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горизонтальных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вертикальных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линий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(дорожек).</w:t>
      </w:r>
    </w:p>
    <w:p w:rsidR="008C6820" w:rsidRPr="006934BD" w:rsidRDefault="008C6820">
      <w:pPr>
        <w:framePr w:w="10595" w:wrap="auto" w:hAnchor="text" w:x="927" w:y="4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Ж)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работа</w:t>
      </w:r>
      <w:r w:rsidRPr="006934BD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использованием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мозаики:</w:t>
      </w:r>
      <w:r w:rsidRPr="006934BD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знание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видов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мозаики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(круглая,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шестигранная,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магнитная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10595" w:wrap="auto" w:hAnchor="text" w:x="927" w:y="41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др.),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знакомство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рабочим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полем,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знание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шахматной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доски,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видами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фишек,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заполнения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рабочего</w:t>
      </w:r>
    </w:p>
    <w:p w:rsidR="008C6820" w:rsidRPr="006934BD" w:rsidRDefault="008C6820">
      <w:pPr>
        <w:framePr w:w="10595" w:wrap="auto" w:hAnchor="text" w:x="927" w:y="41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поля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фишками,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«Шашки»,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«Поддавки»,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«Уголки»,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«Чапаев»,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выкладывание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разных</w:t>
      </w:r>
    </w:p>
    <w:p w:rsidR="008C6820" w:rsidRPr="006934BD" w:rsidRDefault="008C6820">
      <w:pPr>
        <w:framePr w:w="10595" w:wrap="auto" w:hAnchor="text" w:x="927" w:y="4147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фишек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мозаики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фигур,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орнаментов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элементов,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построение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композиций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образцу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или</w:t>
      </w:r>
    </w:p>
    <w:p w:rsidR="008C6820" w:rsidRPr="006934BD" w:rsidRDefault="008C6820">
      <w:pPr>
        <w:framePr w:w="10595" w:wrap="auto" w:hAnchor="text" w:x="927" w:y="41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памяти.</w:t>
      </w:r>
    </w:p>
    <w:p w:rsidR="008C6820" w:rsidRPr="006934BD" w:rsidRDefault="008C6820">
      <w:pPr>
        <w:framePr w:w="10634" w:wrap="auto" w:hAnchor="text" w:x="927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pacing w:val="-2"/>
          <w:sz w:val="24"/>
          <w:lang w:val="ru-RU"/>
        </w:rPr>
        <w:t>З)</w:t>
      </w:r>
      <w:r w:rsidRPr="006934BD">
        <w:rPr>
          <w:rFonts w:ascii="Times New Roman"/>
          <w:b/>
          <w:i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конструирование:</w:t>
      </w:r>
      <w:r w:rsidRPr="006934BD">
        <w:rPr>
          <w:rFonts w:ascii="Times New Roman"/>
          <w:b/>
          <w:i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знакомство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деталями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конструкторов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назначение,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подбор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деталей</w:t>
      </w:r>
    </w:p>
    <w:p w:rsidR="008C6820" w:rsidRPr="006934BD" w:rsidRDefault="008C6820">
      <w:pPr>
        <w:framePr w:w="10634" w:wrap="auto" w:hAnchor="text" w:x="927" w:y="58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форме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размеру,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классификация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деталей,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обучение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скреплению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деталей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конструкторов,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сборка</w:t>
      </w:r>
    </w:p>
    <w:p w:rsidR="008C6820" w:rsidRPr="006934BD" w:rsidRDefault="008C6820">
      <w:pPr>
        <w:framePr w:w="10634" w:wrap="auto" w:hAnchor="text" w:x="927" w:y="58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отдельных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(лесенка,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башня),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построение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домика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т.д.</w:t>
      </w:r>
    </w:p>
    <w:p w:rsidR="008C6820" w:rsidRPr="006934BD" w:rsidRDefault="008C6820">
      <w:pPr>
        <w:framePr w:w="10329" w:wrap="auto" w:hAnchor="text" w:x="927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И)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игра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/>
          <w:b/>
          <w:i/>
          <w:color w:val="000000"/>
          <w:sz w:val="24"/>
          <w:lang w:val="ru-RU"/>
        </w:rPr>
        <w:t>-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ориентировка:</w:t>
      </w:r>
      <w:r w:rsidRPr="006934BD">
        <w:rPr>
          <w:rFonts w:ascii="Times New Roman"/>
          <w:b/>
          <w:i/>
          <w:color w:val="000000"/>
          <w:spacing w:val="6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знание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формата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бумаги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(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-</w:t>
      </w:r>
      <w:r w:rsidRPr="006934BD">
        <w:rPr>
          <w:rFonts w:ascii="Times New Roman"/>
          <w:color w:val="000000"/>
          <w:sz w:val="24"/>
          <w:lang w:val="ru-RU"/>
        </w:rPr>
        <w:t xml:space="preserve">3,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-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pacing w:val="-5"/>
          <w:sz w:val="24"/>
          <w:lang w:val="ru-RU"/>
        </w:rPr>
        <w:t>4,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pacing w:val="-2"/>
          <w:sz w:val="24"/>
          <w:lang w:val="ru-RU"/>
        </w:rPr>
        <w:t>5),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классификация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бумаги</w:t>
      </w:r>
    </w:p>
    <w:p w:rsidR="008C6820" w:rsidRPr="006934BD" w:rsidRDefault="008C6820">
      <w:pPr>
        <w:framePr w:w="10329" w:wrap="auto" w:hAnchor="text" w:x="927" w:y="69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(альбом,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тетрадь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офисная),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ориентирование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листе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разного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формата,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классификация</w:t>
      </w:r>
    </w:p>
    <w:p w:rsidR="008C6820" w:rsidRPr="006934BD" w:rsidRDefault="008C6820">
      <w:pPr>
        <w:framePr w:w="10329" w:wrap="auto" w:hAnchor="text" w:x="927" w:y="69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простого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листа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(клетка,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линейка,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чистый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лист,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школьная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доска)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(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проведи</w:t>
      </w:r>
    </w:p>
    <w:p w:rsidR="008C6820" w:rsidRPr="006934BD" w:rsidRDefault="008C6820">
      <w:pPr>
        <w:framePr w:w="10329" w:wrap="auto" w:hAnchor="text" w:x="927" w:y="69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линии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прямые,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волнистые,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зигзагообразные,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пунктирные)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середине</w:t>
      </w:r>
      <w:r w:rsidRPr="006934B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дорожки,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выше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дорожки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10329" w:wrap="auto" w:hAnchor="text" w:x="927" w:y="69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т.д.,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обведи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узор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линиям,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продолжи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узор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данному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образцу,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выкладывание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нарисованного</w:t>
      </w:r>
    </w:p>
    <w:p w:rsidR="008C6820" w:rsidRPr="006934BD" w:rsidRDefault="008C6820">
      <w:pPr>
        <w:framePr w:w="10329" w:wrap="auto" w:hAnchor="text" w:x="927" w:y="69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образца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плоскости.</w:t>
      </w:r>
    </w:p>
    <w:p w:rsidR="008C6820" w:rsidRPr="006934BD" w:rsidRDefault="008C6820">
      <w:pPr>
        <w:framePr w:w="10541" w:wrap="auto" w:hAnchor="text" w:x="927" w:y="8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К)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графика:</w:t>
      </w:r>
      <w:r w:rsidRPr="006934BD">
        <w:rPr>
          <w:rFonts w:ascii="Times New Roman"/>
          <w:b/>
          <w:i/>
          <w:color w:val="000000"/>
          <w:spacing w:val="6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рисование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точкам,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рисование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линий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различной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формы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сложности,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выполнение</w:t>
      </w:r>
    </w:p>
    <w:p w:rsidR="008C6820" w:rsidRPr="006934BD" w:rsidRDefault="008C6820">
      <w:pPr>
        <w:framePr w:w="10541" w:wrap="auto" w:hAnchor="text" w:x="927" w:y="88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узора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данному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образцу,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образцу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увеличением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уменьшением,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нарисуй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данный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узор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или</w:t>
      </w:r>
    </w:p>
    <w:p w:rsidR="008C6820" w:rsidRPr="006934BD" w:rsidRDefault="008C6820">
      <w:pPr>
        <w:framePr w:w="10541" w:wrap="auto" w:hAnchor="text" w:x="927" w:y="88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орнамент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(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фигуру,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рисунок)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клеточкам,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скопируй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фразу,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выполнение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под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диктовку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рисунка</w:t>
      </w:r>
    </w:p>
    <w:p w:rsidR="008C6820" w:rsidRPr="006934BD" w:rsidRDefault="008C6820">
      <w:pPr>
        <w:framePr w:w="10541" w:wrap="auto" w:hAnchor="text" w:x="927" w:y="88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(графический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диктант)</w:t>
      </w:r>
    </w:p>
    <w:p w:rsidR="008C6820" w:rsidRPr="006934BD" w:rsidRDefault="008C6820">
      <w:pPr>
        <w:framePr w:w="10837" w:wrap="auto" w:hAnchor="text" w:x="567" w:y="10235"/>
        <w:widowControl w:val="0"/>
        <w:autoSpaceDE w:val="0"/>
        <w:autoSpaceDN w:val="0"/>
        <w:spacing w:before="0" w:after="0" w:line="266" w:lineRule="exact"/>
        <w:ind w:left="48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Л)</w:t>
      </w:r>
      <w:r w:rsidRPr="006934BD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аппликация: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подбор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деталей</w:t>
      </w:r>
      <w:r w:rsidRPr="006934BD">
        <w:rPr>
          <w:rFonts w:ascii="Times New Roman"/>
          <w:color w:val="000000"/>
          <w:sz w:val="24"/>
          <w:lang w:val="ru-RU"/>
        </w:rPr>
        <w:t>-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заготовок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наложения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определенные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части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рисунка,</w:t>
      </w:r>
    </w:p>
    <w:p w:rsidR="008C6820" w:rsidRPr="006934BD" w:rsidRDefault="008C6820">
      <w:pPr>
        <w:framePr w:w="10837" w:wrap="auto" w:hAnchor="text" w:x="567" w:y="10235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ножницами,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также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фигурными,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вырезание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деталей</w:t>
      </w:r>
      <w:r w:rsidRPr="006934BD">
        <w:rPr>
          <w:rFonts w:ascii="Times New Roman"/>
          <w:color w:val="000000"/>
          <w:spacing w:val="1"/>
          <w:sz w:val="24"/>
          <w:lang w:val="ru-RU"/>
        </w:rPr>
        <w:t>-</w:t>
      </w:r>
      <w:r w:rsidRPr="006934BD">
        <w:rPr>
          <w:rFonts w:ascii="Times New Roman" w:hAnsi="Times New Roman"/>
          <w:color w:val="000000"/>
          <w:sz w:val="24"/>
          <w:lang w:val="ru-RU"/>
        </w:rPr>
        <w:t>заготовок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самостоятельно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(по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кругу,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</w:p>
    <w:p w:rsidR="008C6820" w:rsidRPr="006934BD" w:rsidRDefault="008C6820">
      <w:pPr>
        <w:framePr w:w="10837" w:wrap="auto" w:hAnchor="text" w:x="567" w:y="1023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прямым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линиям),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внутреннее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вырезание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рисунка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(ажурное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вырезание),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наклеивание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крупных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деталей,</w:t>
      </w:r>
    </w:p>
    <w:p w:rsidR="008C6820" w:rsidRPr="006934BD" w:rsidRDefault="008C6820">
      <w:pPr>
        <w:framePr w:w="10837" w:wrap="auto" w:hAnchor="text" w:x="567" w:y="102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средних,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мелких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точечная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работа,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составление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коллажа.</w:t>
      </w:r>
    </w:p>
    <w:p w:rsidR="008C6820" w:rsidRPr="006934BD" w:rsidRDefault="008C6820">
      <w:pPr>
        <w:framePr w:w="10772" w:wrap="auto" w:hAnchor="text" w:x="567" w:y="11618"/>
        <w:widowControl w:val="0"/>
        <w:autoSpaceDE w:val="0"/>
        <w:autoSpaceDN w:val="0"/>
        <w:spacing w:before="0" w:after="0" w:line="266" w:lineRule="exact"/>
        <w:ind w:left="60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pacing w:val="-2"/>
          <w:sz w:val="24"/>
          <w:lang w:val="ru-RU"/>
        </w:rPr>
        <w:t>М)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игра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>-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работа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«бросовым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материалом»:</w:t>
      </w:r>
      <w:r w:rsidRPr="006934BD">
        <w:rPr>
          <w:rFonts w:ascii="Times New Roman"/>
          <w:b/>
          <w:i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(крышки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размеров,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пластиковые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стаканы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10772" w:wrap="auto" w:hAnchor="text" w:x="567" w:y="116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ложечки,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спичечные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коробки,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фантики,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пуговицы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размеров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цветов)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построение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башен,</w:t>
      </w:r>
    </w:p>
    <w:p w:rsidR="008C6820" w:rsidRPr="006934BD" w:rsidRDefault="008C6820">
      <w:pPr>
        <w:framePr w:w="10772" w:wrap="auto" w:hAnchor="text" w:x="567" w:y="116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классификация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перекладывание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т.д.</w:t>
      </w:r>
    </w:p>
    <w:p w:rsidR="008C6820" w:rsidRPr="006934BD" w:rsidRDefault="008C6820">
      <w:pPr>
        <w:framePr w:w="10670" w:wrap="auto" w:hAnchor="text" w:x="567" w:y="12722"/>
        <w:widowControl w:val="0"/>
        <w:autoSpaceDE w:val="0"/>
        <w:autoSpaceDN w:val="0"/>
        <w:spacing w:before="0" w:after="0" w:line="266" w:lineRule="exact"/>
        <w:ind w:left="60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Н)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игра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>-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работа</w:t>
      </w:r>
      <w:r w:rsidRPr="006934BD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природным</w:t>
      </w:r>
      <w:r w:rsidRPr="006934BD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материалом:</w:t>
      </w:r>
      <w:r w:rsidRPr="006934BD">
        <w:rPr>
          <w:rFonts w:ascii="Times New Roman"/>
          <w:b/>
          <w:i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(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разные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орехи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крупа,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песок,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морские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камушки,</w:t>
      </w:r>
    </w:p>
    <w:p w:rsidR="008C6820" w:rsidRPr="006934BD" w:rsidRDefault="008C6820">
      <w:pPr>
        <w:framePr w:w="10670" w:wrap="auto" w:hAnchor="text" w:x="567" w:y="127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птичьи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перья,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каштаны)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перекладывание,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пересыпание,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классификация,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упаковка,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составление</w:t>
      </w:r>
    </w:p>
    <w:p w:rsidR="008C6820" w:rsidRPr="006934BD" w:rsidRDefault="008C6820">
      <w:pPr>
        <w:framePr w:w="10670" w:wrap="auto" w:hAnchor="text" w:x="567" w:y="12722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композиций,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панно,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орнаментов;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>(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используя</w:t>
      </w:r>
      <w:r w:rsidRPr="006934B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многообразие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природного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материала,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также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силуэты</w:t>
      </w:r>
    </w:p>
    <w:p w:rsidR="008C6820" w:rsidRPr="006934BD" w:rsidRDefault="008C6820">
      <w:pPr>
        <w:framePr w:w="10670" w:wrap="auto" w:hAnchor="text" w:x="567" w:y="127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растений,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цветов,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деревьев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ягод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создания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художественного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образа.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Сравнение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классификация</w:t>
      </w:r>
    </w:p>
    <w:p w:rsidR="008C6820" w:rsidRPr="006934BD" w:rsidRDefault="008C6820">
      <w:pPr>
        <w:framePr w:w="10670" w:wrap="auto" w:hAnchor="text" w:x="567" w:y="127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природного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материала.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Способы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создания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плоскостной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аппликации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семян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композиции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</w:p>
    <w:p w:rsidR="008C6820" w:rsidRPr="006934BD" w:rsidRDefault="008C6820">
      <w:pPr>
        <w:framePr w:w="10670" w:wrap="auto" w:hAnchor="text" w:x="567" w:y="127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плоскости.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Самостоятельное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создание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панно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поделок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заданную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тему.</w:t>
      </w:r>
    </w:p>
    <w:p w:rsidR="008C6820" w:rsidRPr="006934BD" w:rsidRDefault="008C6820">
      <w:pPr>
        <w:framePr w:w="11010" w:wrap="auto" w:hAnchor="text" w:x="567" w:y="14652"/>
        <w:widowControl w:val="0"/>
        <w:autoSpaceDE w:val="0"/>
        <w:autoSpaceDN w:val="0"/>
        <w:spacing w:before="0" w:after="0" w:line="266" w:lineRule="exact"/>
        <w:ind w:left="54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О)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работа</w:t>
      </w:r>
      <w:r w:rsidRPr="006934BD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книгой: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перелистывание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страниц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книги,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нахождение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странице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начало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текста,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конца</w:t>
      </w:r>
    </w:p>
    <w:p w:rsidR="008C6820" w:rsidRPr="006934BD" w:rsidRDefault="008C6820">
      <w:pPr>
        <w:framePr w:w="11010" w:wrap="auto" w:hAnchor="text" w:x="567" w:y="146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абзацев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Брайлю,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перелистывание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страниц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плоскопечатной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книге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приёмом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отпускания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каждого</w:t>
      </w:r>
    </w:p>
    <w:p w:rsidR="008C6820" w:rsidRPr="006934BD" w:rsidRDefault="008C6820">
      <w:pPr>
        <w:framePr w:w="11010" w:wrap="auto" w:hAnchor="text" w:x="567" w:y="146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листа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5"/>
          <w:sz w:val="24"/>
          <w:lang w:val="ru-RU"/>
        </w:rPr>
        <w:t>от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начала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книги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5"/>
          <w:sz w:val="24"/>
          <w:lang w:val="ru-RU"/>
        </w:rPr>
        <w:t>от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ее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конца.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10977" w:wrap="auto" w:hAnchor="text" w:x="567" w:y="550"/>
        <w:widowControl w:val="0"/>
        <w:autoSpaceDE w:val="0"/>
        <w:autoSpaceDN w:val="0"/>
        <w:spacing w:before="0" w:after="0" w:line="266" w:lineRule="exact"/>
        <w:ind w:left="48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П)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игры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заданием: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принципу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«Чудесный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мешочек»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-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нахождение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предметов,</w:t>
      </w:r>
    </w:p>
    <w:p w:rsidR="008C6820" w:rsidRPr="006934BD" w:rsidRDefault="008C6820">
      <w:pPr>
        <w:framePr w:w="10977" w:wrap="auto" w:hAnchor="text" w:x="567" w:y="5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угадывание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закрытыми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глазами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ощупь,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сортировка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перекладывание,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классификация</w:t>
      </w:r>
    </w:p>
    <w:p w:rsidR="008C6820" w:rsidRPr="006934BD" w:rsidRDefault="008C6820">
      <w:pPr>
        <w:framePr w:w="10977" w:wrap="auto" w:hAnchor="text" w:x="567" w:y="5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предметов,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крупы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(игра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«Золушка»),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водой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переливание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воды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одного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сосуда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другой.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</w:p>
    <w:p w:rsidR="008C6820" w:rsidRPr="006934BD" w:rsidRDefault="008C6820">
      <w:pPr>
        <w:framePr w:w="10977" w:wrap="auto" w:hAnchor="text" w:x="567" w:y="550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песком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пересыпание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песка</w:t>
      </w:r>
      <w:r w:rsidRPr="006934B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(сосуды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формы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отверстия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разного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диаметра,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«Рыбак»),</w:t>
      </w:r>
    </w:p>
    <w:p w:rsidR="008C6820" w:rsidRPr="006934BD" w:rsidRDefault="008C6820">
      <w:pPr>
        <w:framePr w:w="10977" w:wrap="auto" w:hAnchor="text" w:x="567" w:y="5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дорисовка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рисунка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принципу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симметрии.</w:t>
      </w:r>
    </w:p>
    <w:p w:rsidR="008C6820" w:rsidRPr="006934BD" w:rsidRDefault="008C6820">
      <w:pPr>
        <w:framePr w:w="10846" w:wrap="auto" w:hAnchor="text" w:x="567" w:y="2207"/>
        <w:widowControl w:val="0"/>
        <w:autoSpaceDE w:val="0"/>
        <w:autoSpaceDN w:val="0"/>
        <w:spacing w:before="0" w:after="0" w:line="266" w:lineRule="exact"/>
        <w:ind w:left="48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pacing w:val="-3"/>
          <w:sz w:val="24"/>
          <w:lang w:val="ru-RU"/>
        </w:rPr>
        <w:t>Р)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творческие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игры: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панно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(картины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из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крупы,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семян,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пуговиц,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спичек),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мозаика</w:t>
      </w:r>
      <w:r w:rsidRPr="006934B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разной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формы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</w:p>
    <w:p w:rsidR="008C6820" w:rsidRPr="006934BD" w:rsidRDefault="008C6820">
      <w:pPr>
        <w:framePr w:w="10846" w:wrap="auto" w:hAnchor="text" w:x="567" w:y="22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выкладыванием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рисунка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орнамента,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пазлы,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шнуровка.</w:t>
      </w:r>
    </w:p>
    <w:p w:rsidR="008C6820" w:rsidRPr="006934BD" w:rsidRDefault="008C6820">
      <w:pPr>
        <w:framePr w:w="9327" w:wrap="auto" w:hAnchor="text" w:x="812" w:y="3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pacing w:val="-2"/>
          <w:sz w:val="24"/>
          <w:lang w:val="ru-RU"/>
        </w:rPr>
        <w:t>С)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игры:</w:t>
      </w:r>
      <w:r w:rsidRPr="006934BD">
        <w:rPr>
          <w:rFonts w:ascii="Times New Roman"/>
          <w:b/>
          <w:i/>
          <w:color w:val="000000"/>
          <w:spacing w:val="6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Логические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игры;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Дидактические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игры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(разной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тематики);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Развивающие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игры.</w:t>
      </w:r>
    </w:p>
    <w:p w:rsidR="008C6820" w:rsidRPr="006934BD" w:rsidRDefault="008C6820">
      <w:pPr>
        <w:framePr w:w="10401" w:wrap="auto" w:hAnchor="text" w:x="567" w:y="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Педагог</w:t>
      </w:r>
      <w:r w:rsidRPr="006934BD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может</w:t>
      </w:r>
      <w:r w:rsidRPr="006934BD">
        <w:rPr>
          <w:rFonts w:ascii="Times New Roman"/>
          <w:b/>
          <w:i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сам</w:t>
      </w:r>
      <w:r w:rsidRPr="006934BD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дозировать</w:t>
      </w:r>
      <w:r w:rsidRPr="006934BD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время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изучение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разделов</w:t>
      </w:r>
      <w:r w:rsidRPr="006934BD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программы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в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зависимости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5"/>
          <w:sz w:val="24"/>
          <w:lang w:val="ru-RU"/>
        </w:rPr>
        <w:t>от</w:t>
      </w:r>
    </w:p>
    <w:p w:rsidR="008C6820" w:rsidRPr="006934BD" w:rsidRDefault="008C6820">
      <w:pPr>
        <w:framePr w:w="10401" w:wrap="auto" w:hAnchor="text" w:x="567" w:y="35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успешного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овладения</w:t>
      </w:r>
      <w:r w:rsidRPr="006934BD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детьми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навыками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осязательного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восприятия</w:t>
      </w:r>
      <w:r w:rsidRPr="006934BD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или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приёмами</w:t>
      </w:r>
      <w:r w:rsidRPr="006934BD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конкретной</w:t>
      </w:r>
    </w:p>
    <w:p w:rsidR="008C6820" w:rsidRPr="006934BD" w:rsidRDefault="008C6820">
      <w:pPr>
        <w:framePr w:w="10401" w:wrap="auto" w:hAnchor="text" w:x="567" w:y="35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pacing w:val="1"/>
          <w:sz w:val="24"/>
          <w:lang w:val="ru-RU"/>
        </w:rPr>
        <w:t>предметно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–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практической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деятельности.</w:t>
      </w:r>
    </w:p>
    <w:p w:rsidR="008C6820" w:rsidRPr="006934BD" w:rsidRDefault="008C6820">
      <w:pPr>
        <w:framePr w:w="10744" w:wrap="auto" w:hAnchor="text" w:x="567" w:y="4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Развитие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интереса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предмету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реализуется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через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методическую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систему,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предполагающую</w:t>
      </w:r>
    </w:p>
    <w:p w:rsidR="008C6820" w:rsidRPr="006934BD" w:rsidRDefault="008C6820">
      <w:pPr>
        <w:framePr w:w="10744" w:wrap="auto" w:hAnchor="text" w:x="567" w:y="4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непременную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доступность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курса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каждого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ученика.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Дана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система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разнообразных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постепенно</w:t>
      </w:r>
    </w:p>
    <w:p w:rsidR="008C6820" w:rsidRPr="006934BD" w:rsidRDefault="008C6820">
      <w:pPr>
        <w:framePr w:w="10744" w:wrap="auto" w:hAnchor="text" w:x="567" w:y="46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усложняющих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заданий,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содержание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которых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определяется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требованием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программы.</w:t>
      </w:r>
    </w:p>
    <w:p w:rsidR="008C6820" w:rsidRPr="006934BD" w:rsidRDefault="008C6820">
      <w:pPr>
        <w:framePr w:w="10744" w:wrap="auto" w:hAnchor="text" w:x="567" w:y="4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Наряду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простыми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знакомыми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заданиями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упражнениями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предусмотрены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творческие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</w:p>
    <w:p w:rsidR="008C6820" w:rsidRPr="006934BD" w:rsidRDefault="008C6820">
      <w:pPr>
        <w:framePr w:w="10744" w:wrap="auto" w:hAnchor="text" w:x="567" w:y="46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самостоятельного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фантазии.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Всё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это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помогает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обучающимся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овладеть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знаниями,</w:t>
      </w:r>
    </w:p>
    <w:p w:rsidR="008C6820" w:rsidRPr="006934BD" w:rsidRDefault="008C6820">
      <w:pPr>
        <w:framePr w:w="10744" w:wrap="auto" w:hAnchor="text" w:x="567" w:y="4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умениями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навыками.</w:t>
      </w:r>
    </w:p>
    <w:p w:rsidR="008C6820" w:rsidRPr="006934BD" w:rsidRDefault="008C6820">
      <w:pPr>
        <w:framePr w:w="4071" w:wrap="auto" w:hAnchor="text" w:x="3510" w:y="6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Методы,</w:t>
      </w:r>
      <w:r w:rsidRPr="006934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1"/>
          <w:sz w:val="24"/>
          <w:lang w:val="ru-RU"/>
        </w:rPr>
        <w:t>формы</w:t>
      </w:r>
      <w:r w:rsidRPr="006934BD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и</w:t>
      </w:r>
      <w:r w:rsidRPr="006934BD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приёмы</w:t>
      </w:r>
      <w:r w:rsidRPr="006934BD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работы:</w:t>
      </w:r>
    </w:p>
    <w:p w:rsidR="008C6820" w:rsidRPr="006934BD" w:rsidRDefault="008C6820">
      <w:pPr>
        <w:framePr w:w="3446" w:wrap="auto" w:hAnchor="text" w:x="855" w:y="6912"/>
        <w:widowControl w:val="0"/>
        <w:autoSpaceDE w:val="0"/>
        <w:autoSpaceDN w:val="0"/>
        <w:spacing w:before="0" w:after="0" w:line="266" w:lineRule="exact"/>
        <w:ind w:left="1680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Традиционные</w:t>
      </w:r>
    </w:p>
    <w:p w:rsidR="008C6820" w:rsidRPr="006934BD" w:rsidRDefault="008C6820">
      <w:pPr>
        <w:framePr w:w="3446" w:wrap="auto" w:hAnchor="text" w:x="855" w:y="691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Графические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упражнения</w:t>
      </w:r>
    </w:p>
    <w:p w:rsidR="008C6820" w:rsidRPr="006934BD" w:rsidRDefault="008C6820">
      <w:pPr>
        <w:framePr w:w="3446" w:wrap="auto" w:hAnchor="text" w:x="855" w:y="69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Штриховка</w:t>
      </w:r>
    </w:p>
    <w:p w:rsidR="008C6820" w:rsidRPr="006934BD" w:rsidRDefault="008C6820">
      <w:pPr>
        <w:framePr w:w="4181" w:wrap="auto" w:hAnchor="text" w:x="6065" w:y="6912"/>
        <w:widowControl w:val="0"/>
        <w:autoSpaceDE w:val="0"/>
        <w:autoSpaceDN w:val="0"/>
        <w:spacing w:before="0" w:after="0" w:line="266" w:lineRule="exact"/>
        <w:ind w:left="1503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нетрадиционные</w:t>
      </w:r>
    </w:p>
    <w:p w:rsidR="008C6820" w:rsidRPr="006934BD" w:rsidRDefault="008C6820">
      <w:pPr>
        <w:framePr w:w="4181" w:wrap="auto" w:hAnchor="text" w:x="6065" w:y="691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Самомассаж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кистей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пальцев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5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</w:p>
    <w:p w:rsidR="008C6820" w:rsidRPr="006934BD" w:rsidRDefault="008C6820">
      <w:pPr>
        <w:framePr w:w="4181" w:wrap="auto" w:hAnchor="text" w:x="6065" w:y="69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помощи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карандаша</w:t>
      </w:r>
    </w:p>
    <w:p w:rsidR="008C6820" w:rsidRPr="006934BD" w:rsidRDefault="008C6820">
      <w:pPr>
        <w:framePr w:w="2535" w:wrap="auto" w:hAnchor="text" w:x="855" w:y="7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Дорисовка</w:t>
      </w:r>
    </w:p>
    <w:p w:rsidR="008C6820" w:rsidRPr="006934BD" w:rsidRDefault="008C6820">
      <w:pPr>
        <w:framePr w:w="2535" w:wrap="auto" w:hAnchor="text" w:x="855" w:y="7748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бумагой</w:t>
      </w:r>
    </w:p>
    <w:p w:rsidR="008C6820" w:rsidRPr="006934BD" w:rsidRDefault="008C6820">
      <w:pPr>
        <w:framePr w:w="2535" w:wrap="auto" w:hAnchor="text" w:x="855" w:y="77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Игры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водой,</w:t>
      </w:r>
      <w:r w:rsidRPr="006934B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песком</w:t>
      </w:r>
    </w:p>
    <w:p w:rsidR="008C6820" w:rsidRPr="006934BD" w:rsidRDefault="008C6820">
      <w:pPr>
        <w:framePr w:w="2535" w:wrap="auto" w:hAnchor="text" w:x="855" w:y="77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Мозаика</w:t>
      </w:r>
    </w:p>
    <w:p w:rsidR="008C6820" w:rsidRPr="006934BD" w:rsidRDefault="008C6820">
      <w:pPr>
        <w:framePr w:w="2535" w:wrap="auto" w:hAnchor="text" w:x="855" w:y="77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Аппликация</w:t>
      </w:r>
    </w:p>
    <w:p w:rsidR="008C6820" w:rsidRPr="006934BD" w:rsidRDefault="008C6820">
      <w:pPr>
        <w:framePr w:w="4466" w:wrap="auto" w:hAnchor="text" w:x="6065" w:y="7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Массажно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круговые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движения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орехами</w:t>
      </w:r>
    </w:p>
    <w:p w:rsidR="008C6820" w:rsidRPr="006934BD" w:rsidRDefault="008C6820">
      <w:pPr>
        <w:framePr w:w="4466" w:wrap="auto" w:hAnchor="text" w:x="6065" w:y="7748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Пальчиковые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использованием</w:t>
      </w:r>
    </w:p>
    <w:p w:rsidR="008C6820" w:rsidRPr="006934BD" w:rsidRDefault="008C6820">
      <w:pPr>
        <w:framePr w:w="4466" w:wrap="auto" w:hAnchor="text" w:x="6065" w:y="77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разнообразного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(бросовый,</w:t>
      </w:r>
    </w:p>
    <w:p w:rsidR="008C6820" w:rsidRPr="006934BD" w:rsidRDefault="008C6820">
      <w:pPr>
        <w:framePr w:w="4466" w:wrap="auto" w:hAnchor="text" w:x="6065" w:y="77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природный,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хозяйственно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бытовой)</w:t>
      </w:r>
    </w:p>
    <w:p w:rsidR="008C6820" w:rsidRPr="006934BD" w:rsidRDefault="008C6820">
      <w:pPr>
        <w:framePr w:w="4466" w:wrap="auto" w:hAnchor="text" w:x="6065" w:y="77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Песочная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терапия</w:t>
      </w:r>
    </w:p>
    <w:p w:rsidR="008C6820" w:rsidRPr="006934BD" w:rsidRDefault="008C6820">
      <w:pPr>
        <w:framePr w:w="4547" w:wrap="auto" w:hAnchor="text" w:x="855" w:y="9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Складывание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разрезных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картинок</w:t>
      </w:r>
    </w:p>
    <w:p w:rsidR="008C6820" w:rsidRPr="006934BD" w:rsidRDefault="008C6820">
      <w:pPr>
        <w:framePr w:w="4547" w:wrap="auto" w:hAnchor="text" w:x="855" w:y="91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тактильного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восприятия</w:t>
      </w:r>
    </w:p>
    <w:p w:rsidR="008C6820" w:rsidRPr="006934BD" w:rsidRDefault="008C6820">
      <w:pPr>
        <w:framePr w:w="4547" w:wrap="auto" w:hAnchor="text" w:x="855" w:y="91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Методика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осязательного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обследования</w:t>
      </w:r>
    </w:p>
    <w:p w:rsidR="008C6820" w:rsidRPr="006934BD" w:rsidRDefault="008C6820">
      <w:pPr>
        <w:framePr w:w="4783" w:wrap="auto" w:hAnchor="text" w:x="6065" w:y="9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Упражнения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массаж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сопровождении</w:t>
      </w:r>
    </w:p>
    <w:p w:rsidR="008C6820" w:rsidRPr="006934BD" w:rsidRDefault="008C6820">
      <w:pPr>
        <w:framePr w:w="4783" w:wrap="auto" w:hAnchor="text" w:x="6065" w:y="91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стихотворных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строк</w:t>
      </w:r>
    </w:p>
    <w:p w:rsidR="008C6820" w:rsidRPr="006934BD" w:rsidRDefault="008C6820">
      <w:pPr>
        <w:framePr w:w="4783" w:wrap="auto" w:hAnchor="text" w:x="6065" w:y="91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Предметно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практическая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деятельность</w:t>
      </w:r>
    </w:p>
    <w:p w:rsidR="008C6820" w:rsidRPr="006934BD" w:rsidRDefault="008C6820">
      <w:pPr>
        <w:framePr w:w="10818" w:wrap="auto" w:hAnchor="text" w:x="567" w:y="10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Программа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развитию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осязания</w:t>
      </w:r>
      <w:r w:rsidRPr="006934B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мелкой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моторики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слепых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слабовидящих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детей</w:t>
      </w:r>
      <w:r w:rsidRPr="006934B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имеет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шесть</w:t>
      </w:r>
    </w:p>
    <w:p w:rsidR="008C6820" w:rsidRPr="006934BD" w:rsidRDefault="008C6820">
      <w:pPr>
        <w:framePr w:w="10818" w:wrap="auto" w:hAnchor="text" w:x="567" w:y="105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глав.</w:t>
      </w:r>
    </w:p>
    <w:p w:rsidR="008C6820" w:rsidRPr="006934BD" w:rsidRDefault="008C6820">
      <w:pPr>
        <w:framePr w:w="8076" w:wrap="auto" w:hAnchor="text" w:x="581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ГЛАВА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1</w:t>
      </w:r>
      <w:r w:rsidRPr="006934BD">
        <w:rPr>
          <w:rFonts w:ascii="Times New Roman"/>
          <w:color w:val="000000"/>
          <w:spacing w:val="2"/>
          <w:sz w:val="24"/>
          <w:lang w:val="ru-RU"/>
        </w:rPr>
        <w:t>.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Обследование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исходного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уровня</w:t>
      </w:r>
      <w:r w:rsidRPr="006934BD">
        <w:rPr>
          <w:rFonts w:ascii="Times New Roman"/>
          <w:b/>
          <w:i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развития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кистей</w:t>
      </w:r>
      <w:r w:rsidRPr="006934BD">
        <w:rPr>
          <w:rFonts w:ascii="Times New Roman"/>
          <w:b/>
          <w:i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рук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ребёнка.</w:t>
      </w:r>
    </w:p>
    <w:p w:rsidR="008C6820" w:rsidRPr="006934BD" w:rsidRDefault="008C6820">
      <w:pPr>
        <w:framePr w:w="8076" w:wrap="auto" w:hAnchor="text" w:x="581" w:y="113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Представления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строении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возможностях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рук.</w:t>
      </w:r>
    </w:p>
    <w:p w:rsidR="008C6820" w:rsidRPr="006934BD" w:rsidRDefault="008C6820">
      <w:pPr>
        <w:framePr w:w="4338" w:wrap="auto" w:hAnchor="text" w:x="581" w:y="1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Выделение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сенсорных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эталонов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формы.</w:t>
      </w:r>
    </w:p>
    <w:p w:rsidR="008C6820" w:rsidRPr="006934BD" w:rsidRDefault="008C6820">
      <w:pPr>
        <w:framePr w:w="6137" w:wrap="auto" w:hAnchor="text" w:x="581" w:y="1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Выделение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сенсорных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эталонов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осязательных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признаков.</w:t>
      </w:r>
    </w:p>
    <w:p w:rsidR="008C6820" w:rsidRPr="006934BD" w:rsidRDefault="008C6820">
      <w:pPr>
        <w:framePr w:w="6137" w:wrap="auto" w:hAnchor="text" w:x="581" w:y="13020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Представление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величине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предметов.</w:t>
      </w:r>
    </w:p>
    <w:p w:rsidR="008C6820" w:rsidRPr="006934BD" w:rsidRDefault="008C6820">
      <w:pPr>
        <w:framePr w:w="9042" w:wrap="auto" w:hAnchor="text" w:x="581" w:y="14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использования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процессе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ориентировки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окружающих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предметах.</w:t>
      </w:r>
    </w:p>
    <w:p w:rsidR="008C6820" w:rsidRPr="006934BD" w:rsidRDefault="008C6820">
      <w:pPr>
        <w:framePr w:w="9042" w:wrap="auto" w:hAnchor="text" w:x="581" w:y="1413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Дифференцирование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различных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признаков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свойств</w:t>
      </w:r>
      <w:r w:rsidRPr="006934BD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предметов.</w:t>
      </w:r>
    </w:p>
    <w:p w:rsidR="008C6820" w:rsidRPr="006934BD" w:rsidRDefault="008C6820">
      <w:pPr>
        <w:framePr w:w="9042" w:wrap="auto" w:hAnchor="text" w:x="581" w:y="14134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Ориентирование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плоскости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помощью</w:t>
      </w:r>
      <w:r w:rsidRPr="006934BD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осязания.</w:t>
      </w:r>
    </w:p>
    <w:p w:rsidR="008C6820" w:rsidRPr="006934BD" w:rsidRDefault="008C6820">
      <w:pPr>
        <w:framePr w:w="9042" w:wrap="auto" w:hAnchor="text" w:x="581" w:y="14134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Представление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человеке.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pict>
          <v:shape id="_x00007" o:spid="_x0000_s1032" type="#_x0000_t75" style="position:absolute;margin-left:36.2pt;margin-top:344pt;width:515.6pt;height:169.1pt;z-index:-251659264;mso-position-horizontal-relative:page;mso-position-vertical-relative:page">
            <v:imagedata r:id="rId11" o:title=""/>
            <w10:wrap anchorx="page" anchory="page"/>
          </v:shape>
        </w:pict>
      </w: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10158" w:wrap="auto" w:hAnchor="text" w:x="567" w:y="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ГЛАВА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/>
          <w:b/>
          <w:color w:val="000000"/>
          <w:sz w:val="24"/>
          <w:lang w:val="ru-RU"/>
        </w:rPr>
        <w:t>2.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Развитие</w:t>
      </w:r>
      <w:r w:rsidRPr="006934BD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навыков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использования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осязания</w:t>
      </w:r>
      <w:r w:rsidRPr="006934BD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в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процессе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предметно</w:t>
      </w:r>
      <w:r w:rsidRPr="006934BD">
        <w:rPr>
          <w:rFonts w:ascii="Times New Roman"/>
          <w:b/>
          <w:i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–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практической</w:t>
      </w:r>
    </w:p>
    <w:p w:rsidR="008C6820" w:rsidRPr="006934BD" w:rsidRDefault="008C6820">
      <w:pPr>
        <w:framePr w:w="10158" w:wrap="auto" w:hAnchor="text" w:x="567" w:y="5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деятельности.</w:t>
      </w:r>
    </w:p>
    <w:p w:rsidR="008C6820" w:rsidRPr="006934BD" w:rsidRDefault="008C6820">
      <w:pPr>
        <w:framePr w:w="10682" w:wrap="auto" w:hAnchor="text" w:x="581" w:y="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Упражнения,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способствующие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развитию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осязательного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восприятия.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«Пальчиковый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игротренинг»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10682" w:wrap="auto" w:hAnchor="text" w:x="581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играя,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освоить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начала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геометрии,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как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плоскости,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так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пространстве.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Сочетание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пассивной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10682" w:wrap="auto" w:hAnchor="text" w:x="581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активной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форм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осязания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обследовании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изображений.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Пальчиковые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игры,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кубики,</w:t>
      </w:r>
    </w:p>
    <w:p w:rsidR="008C6820" w:rsidRPr="006934BD" w:rsidRDefault="008C6820">
      <w:pPr>
        <w:framePr w:w="10682" w:wrap="auto" w:hAnchor="text" w:x="581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конструирование,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аппликация.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Дидактические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игры.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Логические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упражнения.</w:t>
      </w:r>
    </w:p>
    <w:p w:rsidR="008C6820" w:rsidRPr="006934BD" w:rsidRDefault="008C6820">
      <w:pPr>
        <w:framePr w:w="8641" w:wrap="auto" w:hAnchor="text" w:x="567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ГЛАВА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/>
          <w:b/>
          <w:color w:val="000000"/>
          <w:sz w:val="24"/>
          <w:lang w:val="ru-RU"/>
        </w:rPr>
        <w:t>3.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Осязательное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восприятие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пространственных</w:t>
      </w:r>
      <w:r w:rsidRPr="006934BD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свойств</w:t>
      </w:r>
      <w:r w:rsidRPr="006934BD">
        <w:rPr>
          <w:rFonts w:ascii="Times New Roman"/>
          <w:b/>
          <w:i/>
          <w:color w:val="000000"/>
          <w:spacing w:val="6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предметов.</w:t>
      </w:r>
    </w:p>
    <w:p w:rsidR="008C6820" w:rsidRPr="006934BD" w:rsidRDefault="008C6820">
      <w:pPr>
        <w:framePr w:w="10841" w:wrap="auto" w:hAnchor="text" w:x="581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Упражнения,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способствующие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развитию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знаний,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умений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навыков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сенсорных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эталонов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формы</w:t>
      </w:r>
    </w:p>
    <w:p w:rsidR="008C6820" w:rsidRPr="006934BD" w:rsidRDefault="008C6820">
      <w:pPr>
        <w:framePr w:w="10841" w:wrap="auto" w:hAnchor="text" w:x="581" w:y="33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предметов,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5"/>
          <w:sz w:val="24"/>
          <w:lang w:val="ru-RU"/>
        </w:rPr>
        <w:t>об</w:t>
      </w:r>
      <w:r w:rsidRPr="006934BD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объёме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предметов.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Умения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различать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сопоставлять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протяжённость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10841" w:wrap="auto" w:hAnchor="text" w:x="581" w:y="3326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свойства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форме.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Анализ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конструкции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простого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изделия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(проводится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основе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образца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</w:p>
    <w:p w:rsidR="008C6820" w:rsidRPr="006934BD" w:rsidRDefault="008C6820">
      <w:pPr>
        <w:framePr w:w="10841" w:wrap="auto" w:hAnchor="text" w:x="581" w:y="33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сборе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деталях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схеме: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сколько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деталей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всего,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какой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они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формы,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как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между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собой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соединены?)</w:t>
      </w:r>
    </w:p>
    <w:p w:rsidR="008C6820" w:rsidRPr="006934BD" w:rsidRDefault="008C6820">
      <w:pPr>
        <w:framePr w:w="10841" w:wrap="auto" w:hAnchor="text" w:x="581" w:y="3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Дидактические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игры.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Логические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упражнения.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Предметно</w:t>
      </w:r>
      <w:r w:rsidRPr="006934B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практические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игры.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Развивающие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игры.</w:t>
      </w:r>
    </w:p>
    <w:p w:rsidR="008C6820" w:rsidRPr="006934BD" w:rsidRDefault="008C6820">
      <w:pPr>
        <w:framePr w:w="10841" w:wrap="auto" w:hAnchor="text" w:x="581" w:y="33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Обследование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различных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анализ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(дерево,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стекло,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металл,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ткань,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пластмасса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др.)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целью</w:t>
      </w:r>
    </w:p>
    <w:p w:rsidR="008C6820" w:rsidRPr="006934BD" w:rsidRDefault="008C6820">
      <w:pPr>
        <w:framePr w:w="10841" w:wrap="auto" w:hAnchor="text" w:x="581" w:y="3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тренировки,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дифференцирования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величины,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фактуры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температурных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ощущений.</w:t>
      </w:r>
    </w:p>
    <w:p w:rsidR="008C6820" w:rsidRPr="006934BD" w:rsidRDefault="008C6820">
      <w:pPr>
        <w:framePr w:w="7049" w:wrap="auto" w:hAnchor="text" w:x="581" w:y="5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ГЛАВА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/>
          <w:b/>
          <w:color w:val="000000"/>
          <w:sz w:val="24"/>
          <w:lang w:val="ru-RU"/>
        </w:rPr>
        <w:t>4.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Ориентирование</w:t>
      </w:r>
      <w:r w:rsidRPr="006934BD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плоскости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с</w:t>
      </w:r>
      <w:r w:rsidRPr="006934BD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помощью</w:t>
      </w:r>
      <w:r w:rsidRPr="006934BD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осязания.</w:t>
      </w:r>
    </w:p>
    <w:p w:rsidR="008C6820" w:rsidRPr="006934BD" w:rsidRDefault="008C6820">
      <w:pPr>
        <w:framePr w:w="10008" w:wrap="auto" w:hAnchor="text" w:x="581" w:y="6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Упражнения,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способствующие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развитию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умений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различать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образцу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словесному</w:t>
      </w:r>
    </w:p>
    <w:p w:rsidR="008C6820" w:rsidRPr="006934BD" w:rsidRDefault="008C6820">
      <w:pPr>
        <w:framePr w:w="10008" w:wrap="auto" w:hAnchor="text" w:x="581" w:y="60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описанию.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Упражнения,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способствующие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тренировке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ориентированию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микро</w:t>
      </w:r>
      <w:r w:rsidRPr="006934BD">
        <w:rPr>
          <w:rFonts w:ascii="Times New Roman"/>
          <w:color w:val="000000"/>
          <w:sz w:val="24"/>
          <w:lang w:val="ru-RU"/>
        </w:rPr>
        <w:t>-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10008" w:wrap="auto" w:hAnchor="text" w:x="581" w:y="60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макропространстве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(лист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стол,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комнаты,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угла,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коридоры).</w:t>
      </w:r>
    </w:p>
    <w:p w:rsidR="008C6820" w:rsidRPr="006934BD" w:rsidRDefault="008C6820">
      <w:pPr>
        <w:framePr w:w="5860" w:wrap="auto" w:hAnchor="text" w:x="581" w:y="7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ГЛАВА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/>
          <w:b/>
          <w:color w:val="000000"/>
          <w:sz w:val="24"/>
          <w:lang w:val="ru-RU"/>
        </w:rPr>
        <w:t>5.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Формирование</w:t>
      </w:r>
      <w:r w:rsidRPr="006934BD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представлений</w:t>
      </w:r>
      <w:r w:rsidRPr="006934BD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человеке.</w:t>
      </w:r>
    </w:p>
    <w:p w:rsidR="008C6820" w:rsidRPr="006934BD" w:rsidRDefault="008C6820">
      <w:pPr>
        <w:framePr w:w="9589" w:wrap="auto" w:hAnchor="text" w:x="581" w:y="7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Упражнения,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способствующие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развитию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умений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обследовать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себя,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сверстников,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взрослых.</w:t>
      </w:r>
    </w:p>
    <w:p w:rsidR="008C6820" w:rsidRPr="006934BD" w:rsidRDefault="008C6820">
      <w:pPr>
        <w:framePr w:w="9589" w:wrap="auto" w:hAnchor="text" w:x="581" w:y="77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Сопряжённое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действие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рук.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Предметно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практические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игры.</w:t>
      </w:r>
    </w:p>
    <w:p w:rsidR="008C6820" w:rsidRPr="006934BD" w:rsidRDefault="008C6820">
      <w:pPr>
        <w:framePr w:w="5503" w:wrap="auto" w:hAnchor="text" w:x="581" w:y="8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ГЛАВА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/>
          <w:b/>
          <w:color w:val="000000"/>
          <w:sz w:val="24"/>
          <w:lang w:val="ru-RU"/>
        </w:rPr>
        <w:t>6.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Использование</w:t>
      </w:r>
      <w:r w:rsidRPr="006934BD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1"/>
          <w:sz w:val="24"/>
          <w:lang w:val="ru-RU"/>
        </w:rPr>
        <w:t>осязания</w:t>
      </w:r>
      <w:r w:rsidRPr="006934BD">
        <w:rPr>
          <w:rFonts w:ascii="Times New Roman"/>
          <w:b/>
          <w:i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pacing w:val="-2"/>
          <w:sz w:val="24"/>
          <w:lang w:val="ru-RU"/>
        </w:rPr>
        <w:t>при</w:t>
      </w:r>
      <w:r w:rsidRPr="006934BD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общении.</w:t>
      </w:r>
    </w:p>
    <w:p w:rsidR="008C6820" w:rsidRPr="006934BD" w:rsidRDefault="008C6820">
      <w:pPr>
        <w:framePr w:w="10669" w:wrap="auto" w:hAnchor="text" w:x="581" w:y="9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Развитие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пластики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ритма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ласковых,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строгих,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нежных,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энергичных,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слабых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других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видов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действия</w:t>
      </w:r>
    </w:p>
    <w:p w:rsidR="008C6820" w:rsidRPr="006934BD" w:rsidRDefault="008C6820">
      <w:pPr>
        <w:framePr w:w="10669" w:wrap="auto" w:hAnchor="text" w:x="581" w:y="9145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рук.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Учить</w:t>
      </w:r>
      <w:r w:rsidRPr="006934B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сопряжённому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действию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рук.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Дидактические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игры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упражнения.</w:t>
      </w:r>
    </w:p>
    <w:p w:rsidR="008C6820" w:rsidRPr="006934BD" w:rsidRDefault="008C6820">
      <w:pPr>
        <w:framePr w:w="10758" w:wrap="auto" w:hAnchor="text" w:x="581" w:y="9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Форма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организации</w:t>
      </w:r>
      <w:r w:rsidRPr="006934BD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образовательного</w:t>
      </w:r>
      <w:r w:rsidRPr="006934BD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процесса</w:t>
      </w:r>
      <w:r w:rsidRPr="006934BD">
        <w:rPr>
          <w:rFonts w:ascii="Times New Roman"/>
          <w:b/>
          <w:i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классно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урочная.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Используется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фронтальная,</w:t>
      </w:r>
    </w:p>
    <w:p w:rsidR="008C6820" w:rsidRPr="006934BD" w:rsidRDefault="008C6820">
      <w:pPr>
        <w:framePr w:w="10758" w:wrap="auto" w:hAnchor="text" w:x="581" w:y="99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индивидуальная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работа,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коллективная,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но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групповая,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иногда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парные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формы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занимают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определённое</w:t>
      </w:r>
    </w:p>
    <w:p w:rsidR="008C6820" w:rsidRPr="006934BD" w:rsidRDefault="008C6820">
      <w:pPr>
        <w:framePr w:w="10758" w:wrap="auto" w:hAnchor="text" w:x="581" w:y="99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место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закреплению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умений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навыков.</w:t>
      </w:r>
    </w:p>
    <w:p w:rsidR="008C6820" w:rsidRPr="006934BD" w:rsidRDefault="008C6820">
      <w:pPr>
        <w:framePr w:w="10210" w:wrap="auto" w:hAnchor="text" w:x="58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Программа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разработана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учётом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современных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образовательных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требований,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которые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отражены:</w:t>
      </w:r>
    </w:p>
    <w:p w:rsidR="008C6820" w:rsidRPr="006934BD" w:rsidRDefault="008C6820">
      <w:pPr>
        <w:framePr w:w="320" w:wrap="auto" w:hAnchor="text" w:x="581" w:y="1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/>
          <w:b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81" w:y="11642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/>
          <w:b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81" w:y="11642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7622" w:wrap="auto" w:hAnchor="text" w:x="720" w:y="1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В</w:t>
      </w:r>
      <w:r w:rsidRPr="006934BD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формах</w:t>
      </w:r>
      <w:r w:rsidRPr="006934BD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и</w:t>
      </w:r>
      <w:r w:rsidRPr="006934BD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методах:</w:t>
      </w:r>
      <w:r w:rsidRPr="006934BD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дифференцированные,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конкурсы,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выставки,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игры</w:t>
      </w:r>
    </w:p>
    <w:p w:rsidR="008C6820" w:rsidRPr="006934BD" w:rsidRDefault="008C6820">
      <w:pPr>
        <w:framePr w:w="7622" w:wrap="auto" w:hAnchor="text" w:x="720" w:y="11642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В</w:t>
      </w:r>
      <w:r w:rsidRPr="006934BD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принципах:</w:t>
      </w:r>
      <w:r w:rsidRPr="006934BD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индивидуальность,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доступность,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преемственность</w:t>
      </w:r>
    </w:p>
    <w:p w:rsidR="008C6820" w:rsidRPr="006934BD" w:rsidRDefault="008C6820">
      <w:pPr>
        <w:framePr w:w="10281" w:wrap="auto" w:hAnchor="text" w:x="725" w:y="1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методах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мониторинга,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контроля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управления: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тестирование,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наблюдение,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анкетирование,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анализ</w:t>
      </w:r>
    </w:p>
    <w:p w:rsidR="008C6820" w:rsidRPr="006934BD" w:rsidRDefault="008C6820">
      <w:pPr>
        <w:framePr w:w="4737" w:wrap="auto" w:hAnchor="text" w:x="581" w:y="13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результатов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деятельности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каждого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ученика.</w:t>
      </w:r>
    </w:p>
    <w:p w:rsidR="008C6820" w:rsidRPr="006934BD" w:rsidRDefault="008C6820">
      <w:pPr>
        <w:framePr w:w="10951" w:wrap="auto" w:hAnchor="text" w:x="581" w:y="13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Используемые</w:t>
      </w:r>
      <w:r w:rsidRPr="006934BD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технологии:</w:t>
      </w:r>
      <w:r w:rsidRPr="006934BD">
        <w:rPr>
          <w:rFonts w:ascii="Times New Roman"/>
          <w:b/>
          <w:i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личностно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ориентированное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обучение,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технология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традиционного</w:t>
      </w:r>
    </w:p>
    <w:p w:rsidR="008C6820" w:rsidRPr="006934BD" w:rsidRDefault="008C6820">
      <w:pPr>
        <w:framePr w:w="10951" w:wrap="auto" w:hAnchor="text" w:x="581" w:y="135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обучения,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технологии,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построенные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основе</w:t>
      </w:r>
      <w:r w:rsidRPr="006934BD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объяснительно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иллюстрированного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способа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обучения,</w:t>
      </w:r>
    </w:p>
    <w:p w:rsidR="008C6820" w:rsidRPr="006934BD" w:rsidRDefault="008C6820">
      <w:pPr>
        <w:framePr w:w="10951" w:wrap="auto" w:hAnchor="text" w:x="581" w:y="135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технология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сотрудничества,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игровая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технология,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дифференцированное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обучение,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здоровьесберегающие</w:t>
      </w:r>
    </w:p>
    <w:p w:rsidR="008C6820" w:rsidRPr="006934BD" w:rsidRDefault="008C6820">
      <w:pPr>
        <w:framePr w:w="10951" w:wrap="auto" w:hAnchor="text" w:x="581" w:y="135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технологии.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10072" w:wrap="auto" w:hAnchor="text" w:x="989" w:y="834"/>
        <w:widowControl w:val="0"/>
        <w:autoSpaceDE w:val="0"/>
        <w:autoSpaceDN w:val="0"/>
        <w:spacing w:before="0" w:after="0" w:line="266" w:lineRule="exact"/>
        <w:ind w:left="1320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Перечень</w:t>
      </w:r>
      <w:r w:rsidRPr="006934BD">
        <w:rPr>
          <w:rFonts w:ascii="Times New Roman"/>
          <w:b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учебно</w:t>
      </w:r>
      <w:r w:rsidRPr="006934BD">
        <w:rPr>
          <w:rFonts w:ascii="Times New Roman"/>
          <w:b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/>
          <w:b/>
          <w:color w:val="000000"/>
          <w:sz w:val="24"/>
          <w:lang w:val="ru-RU"/>
        </w:rPr>
        <w:t>-</w:t>
      </w:r>
      <w:r w:rsidRPr="006934B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методического</w:t>
      </w:r>
      <w:r w:rsidRPr="006934BD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обеспечения:</w:t>
      </w:r>
    </w:p>
    <w:p w:rsidR="008C6820" w:rsidRPr="006934BD" w:rsidRDefault="008C6820">
      <w:pPr>
        <w:framePr w:w="10072" w:wrap="auto" w:hAnchor="text" w:x="989" w:y="834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(Полный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список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используемой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литературы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даётся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конце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программы,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после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критерии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3"/>
          <w:sz w:val="24"/>
          <w:lang w:val="ru-RU"/>
        </w:rPr>
        <w:t>оценок)</w:t>
      </w:r>
    </w:p>
    <w:p w:rsidR="008C6820" w:rsidRPr="006934BD" w:rsidRDefault="008C6820">
      <w:pPr>
        <w:framePr w:w="360" w:wrap="auto" w:hAnchor="text" w:x="927" w:y="1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9794" w:wrap="auto" w:hAnchor="text" w:x="1047" w:y="1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Комплект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работы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цветной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бумагой,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картоном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тетрадью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крупную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клетку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(заранее</w:t>
      </w:r>
    </w:p>
    <w:p w:rsidR="008C6820" w:rsidRPr="006934BD" w:rsidRDefault="008C6820">
      <w:pPr>
        <w:framePr w:w="9794" w:wrap="auto" w:hAnchor="text" w:x="1047" w:y="1655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собранный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обучающимися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хранится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кабинете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учителя.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Выдаётся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необходимости);</w:t>
      </w:r>
    </w:p>
    <w:p w:rsidR="008C6820" w:rsidRPr="006934BD" w:rsidRDefault="008C6820">
      <w:pPr>
        <w:framePr w:w="9794" w:wrap="auto" w:hAnchor="text" w:x="1047" w:y="16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Разукрашки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разной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тематики:</w:t>
      </w:r>
    </w:p>
    <w:p w:rsidR="008C6820" w:rsidRPr="006934BD" w:rsidRDefault="008C6820">
      <w:pPr>
        <w:framePr w:w="9794" w:wrap="auto" w:hAnchor="text" w:x="1047" w:y="16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Отксерокопированный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поурочный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тематический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материал;</w:t>
      </w:r>
    </w:p>
    <w:p w:rsidR="008C6820" w:rsidRPr="006934BD" w:rsidRDefault="008C6820">
      <w:pPr>
        <w:framePr w:w="9794" w:wrap="auto" w:hAnchor="text" w:x="1047" w:y="16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Занимательная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книга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учебник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«Мелкая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моторика».</w:t>
      </w:r>
    </w:p>
    <w:p w:rsidR="008C6820" w:rsidRPr="006934BD" w:rsidRDefault="008C6820">
      <w:pPr>
        <w:framePr w:w="360" w:wrap="auto" w:hAnchor="text" w:x="927" w:y="2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27" w:y="22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927" w:y="22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6939" w:wrap="auto" w:hAnchor="text" w:x="932" w:y="3038"/>
        <w:widowControl w:val="0"/>
        <w:autoSpaceDE w:val="0"/>
        <w:autoSpaceDN w:val="0"/>
        <w:spacing w:before="0" w:after="0" w:line="266" w:lineRule="exact"/>
        <w:ind w:left="35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двух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частях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Москва.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«ЭКСМО»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2006год</w:t>
      </w:r>
      <w:r w:rsidRPr="006934BD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Т.А.Ткаченко;</w:t>
      </w:r>
    </w:p>
    <w:p w:rsidR="008C6820" w:rsidRPr="006934BD" w:rsidRDefault="008C6820">
      <w:pPr>
        <w:framePr w:w="6939" w:wrap="auto" w:hAnchor="text" w:x="932" w:y="30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pacing w:val="-5"/>
          <w:sz w:val="24"/>
          <w:lang w:val="ru-RU"/>
        </w:rPr>
        <w:t>5.</w:t>
      </w:r>
      <w:r w:rsidRPr="006934BD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Занимательные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детские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книги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тематики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заданиями;</w:t>
      </w:r>
    </w:p>
    <w:p w:rsidR="008C6820" w:rsidRPr="006934BD" w:rsidRDefault="008C6820">
      <w:pPr>
        <w:framePr w:w="6939" w:wrap="auto" w:hAnchor="text" w:x="932" w:y="30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pacing w:val="-5"/>
          <w:sz w:val="24"/>
          <w:lang w:val="ru-RU"/>
        </w:rPr>
        <w:t>6.</w:t>
      </w:r>
      <w:r w:rsidRPr="006934BD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Тетради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печатной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основе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графическими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заданиями.</w:t>
      </w:r>
    </w:p>
    <w:p w:rsidR="008C6820" w:rsidRPr="006934BD" w:rsidRDefault="008C6820">
      <w:pPr>
        <w:framePr w:w="6939" w:wrap="auto" w:hAnchor="text" w:x="932" w:y="30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pacing w:val="-5"/>
          <w:sz w:val="24"/>
          <w:lang w:val="ru-RU"/>
        </w:rPr>
        <w:t>7.</w:t>
      </w:r>
      <w:r w:rsidRPr="006934BD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Дидактическая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методическая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литература.</w:t>
      </w:r>
    </w:p>
    <w:p w:rsidR="008C6820" w:rsidRPr="006934BD" w:rsidRDefault="008C6820">
      <w:pPr>
        <w:framePr w:w="3510" w:wrap="auto" w:hAnchor="text" w:x="3630" w:y="4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Учебно</w:t>
      </w:r>
      <w:r w:rsidRPr="006934BD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–</w:t>
      </w:r>
      <w:r w:rsidRPr="006934BD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тематический</w:t>
      </w:r>
      <w:r w:rsidRPr="006934BD">
        <w:rPr>
          <w:rFonts w:ascii="Times New Roman"/>
          <w:b/>
          <w:color w:val="000000"/>
          <w:spacing w:val="66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план.</w:t>
      </w:r>
    </w:p>
    <w:p w:rsidR="008C6820" w:rsidRPr="006934BD" w:rsidRDefault="008C6820">
      <w:pPr>
        <w:framePr w:w="936" w:wrap="auto" w:hAnchor="text" w:x="2968" w:y="4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</w:p>
    <w:p w:rsidR="008C6820" w:rsidRPr="006934BD" w:rsidRDefault="008C6820">
      <w:pPr>
        <w:framePr w:w="1298" w:wrap="auto" w:hAnchor="text" w:x="8528" w:y="4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ы</w:t>
      </w:r>
    </w:p>
    <w:p w:rsidR="008C6820" w:rsidRPr="006934BD" w:rsidRDefault="008C6820">
      <w:pPr>
        <w:framePr w:w="360" w:wrap="auto" w:hAnchor="text" w:x="7083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4223" w:wrap="auto" w:hAnchor="text" w:x="7265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1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</w:t>
      </w:r>
      <w:r w:rsidRPr="006934BD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2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2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</w:t>
      </w:r>
      <w:r w:rsidRPr="006934BD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3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3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</w:t>
      </w:r>
      <w:r w:rsidRPr="006934BD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4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4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</w:t>
      </w:r>
    </w:p>
    <w:p w:rsidR="008C6820" w:rsidRPr="006934BD" w:rsidRDefault="008C6820">
      <w:pPr>
        <w:framePr w:w="1976" w:wrap="auto" w:hAnchor="text" w:x="7083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ч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</w:p>
    <w:p w:rsidR="008C6820" w:rsidRPr="006934BD" w:rsidRDefault="008C6820">
      <w:pPr>
        <w:framePr w:w="1048" w:wrap="auto" w:hAnchor="text" w:x="9302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ч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</w:p>
    <w:p w:rsidR="008C6820" w:rsidRPr="006934BD" w:rsidRDefault="008C6820">
      <w:pPr>
        <w:framePr w:w="4245" w:wrap="auto" w:hAnchor="text" w:x="567" w:y="5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Счёт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обыгрывание</w:t>
      </w:r>
    </w:p>
    <w:p w:rsidR="008C6820" w:rsidRPr="006934BD" w:rsidRDefault="008C6820">
      <w:pPr>
        <w:framePr w:w="4245" w:wrap="auto" w:hAnchor="text" w:x="567" w:y="583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Название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обыгрывание</w:t>
      </w:r>
    </w:p>
    <w:p w:rsidR="008C6820" w:rsidRPr="006934BD" w:rsidRDefault="008C6820">
      <w:pPr>
        <w:framePr w:w="4073" w:wrap="auto" w:hAnchor="text" w:x="7145" w:y="5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постоянно</w:t>
      </w:r>
      <w:r w:rsidRPr="006934B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начале</w:t>
      </w:r>
      <w:r w:rsidRPr="006934B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каждого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урока</w:t>
      </w:r>
    </w:p>
    <w:p w:rsidR="008C6820" w:rsidRPr="006934BD" w:rsidRDefault="008C6820">
      <w:pPr>
        <w:framePr w:w="4073" w:wrap="auto" w:hAnchor="text" w:x="7145" w:y="5837"/>
        <w:widowControl w:val="0"/>
        <w:autoSpaceDE w:val="0"/>
        <w:autoSpaceDN w:val="0"/>
        <w:spacing w:before="1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постоянно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начале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каждого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урока</w:t>
      </w:r>
    </w:p>
    <w:p w:rsidR="008C6820" w:rsidRPr="006934BD" w:rsidRDefault="008C6820">
      <w:pPr>
        <w:framePr w:w="8540" w:wrap="auto" w:hAnchor="text" w:x="567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Счёт</w:t>
      </w:r>
      <w:r w:rsidRPr="006934B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название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чередуется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поурочно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занимает</w:t>
      </w:r>
      <w:r w:rsidRPr="006934BD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20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мин</w:t>
      </w:r>
      <w:r w:rsidRPr="006934BD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20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мин</w:t>
      </w:r>
    </w:p>
    <w:p w:rsidR="008C6820" w:rsidRPr="006934BD" w:rsidRDefault="008C6820">
      <w:pPr>
        <w:framePr w:w="8540" w:wrap="auto" w:hAnchor="text" w:x="567" w:y="64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5"/>
          <w:sz w:val="24"/>
          <w:lang w:val="ru-RU"/>
        </w:rPr>
        <w:t>от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начало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урока</w:t>
      </w:r>
    </w:p>
    <w:p w:rsidR="008C6820" w:rsidRPr="006934BD" w:rsidRDefault="008C6820">
      <w:pPr>
        <w:framePr w:w="891" w:wrap="auto" w:hAnchor="text" w:x="9229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15мин</w:t>
      </w:r>
    </w:p>
    <w:p w:rsidR="008C6820" w:rsidRPr="006934BD" w:rsidRDefault="008C6820">
      <w:pPr>
        <w:framePr w:w="953" w:wrap="auto" w:hAnchor="text" w:x="10310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15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мин</w:t>
      </w:r>
    </w:p>
    <w:p w:rsidR="008C6820" w:rsidRPr="006934BD" w:rsidRDefault="008C6820">
      <w:pPr>
        <w:framePr w:w="6387" w:wrap="auto" w:hAnchor="text" w:x="567" w:y="6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Самомассаж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без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</w:p>
    <w:p w:rsidR="008C6820" w:rsidRPr="006934BD" w:rsidRDefault="008C6820">
      <w:pPr>
        <w:framePr w:w="6387" w:wrap="auto" w:hAnchor="text" w:x="567" w:y="697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Самомассаж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предметами</w:t>
      </w:r>
    </w:p>
    <w:p w:rsidR="008C6820" w:rsidRPr="006934BD" w:rsidRDefault="008C6820">
      <w:pPr>
        <w:framePr w:w="6387" w:wrap="auto" w:hAnchor="text" w:x="567" w:y="6970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Самомассаж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массажными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тренажёрами</w:t>
      </w:r>
    </w:p>
    <w:p w:rsidR="008C6820" w:rsidRPr="006934BD" w:rsidRDefault="008C6820">
      <w:pPr>
        <w:framePr w:w="6387" w:wrap="auto" w:hAnchor="text" w:x="567" w:y="697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Самомассаж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чередуется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со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счётом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названием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6387" w:wrap="auto" w:hAnchor="text" w:x="567" w:y="69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занимает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5"/>
          <w:sz w:val="24"/>
          <w:lang w:val="ru-RU"/>
        </w:rPr>
        <w:t>от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начало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урока</w:t>
      </w:r>
    </w:p>
    <w:p w:rsidR="008C6820" w:rsidRPr="006934BD" w:rsidRDefault="008C6820">
      <w:pPr>
        <w:framePr w:w="3162" w:wrap="auto" w:hAnchor="text" w:x="7568" w:y="6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постоянно</w:t>
      </w:r>
      <w:r w:rsidRPr="006934BD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начале</w:t>
      </w:r>
      <w:r w:rsidRPr="006934B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урока</w:t>
      </w:r>
    </w:p>
    <w:p w:rsidR="008C6820" w:rsidRPr="006934BD" w:rsidRDefault="008C6820">
      <w:pPr>
        <w:framePr w:w="3162" w:wrap="auto" w:hAnchor="text" w:x="7568" w:y="6970"/>
        <w:widowControl w:val="0"/>
        <w:autoSpaceDE w:val="0"/>
        <w:autoSpaceDN w:val="0"/>
        <w:spacing w:before="22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постоянно</w:t>
      </w:r>
      <w:r w:rsidRPr="006934BD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начале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урока</w:t>
      </w:r>
    </w:p>
    <w:p w:rsidR="008C6820" w:rsidRPr="006934BD" w:rsidRDefault="008C6820">
      <w:pPr>
        <w:framePr w:w="3162" w:wrap="auto" w:hAnchor="text" w:x="7568" w:y="6970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постоянно</w:t>
      </w:r>
      <w:r w:rsidRPr="006934BD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начале</w:t>
      </w:r>
      <w:r w:rsidRPr="006934B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урока</w:t>
      </w:r>
    </w:p>
    <w:p w:rsidR="008C6820" w:rsidRPr="006934BD" w:rsidRDefault="008C6820">
      <w:pPr>
        <w:framePr w:w="2024" w:wrap="auto" w:hAnchor="text" w:x="7083" w:y="7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20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мин</w:t>
      </w:r>
      <w:r w:rsidRPr="006934BD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20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мин</w:t>
      </w:r>
    </w:p>
    <w:p w:rsidR="008C6820" w:rsidRPr="006934BD" w:rsidRDefault="008C6820">
      <w:pPr>
        <w:framePr w:w="953" w:wrap="auto" w:hAnchor="text" w:x="9229" w:y="7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15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мин</w:t>
      </w:r>
    </w:p>
    <w:p w:rsidR="008C6820" w:rsidRPr="006934BD" w:rsidRDefault="008C6820">
      <w:pPr>
        <w:framePr w:w="953" w:wrap="auto" w:hAnchor="text" w:x="10310" w:y="7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15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мин</w:t>
      </w:r>
    </w:p>
    <w:p w:rsidR="008C6820" w:rsidRPr="006934BD" w:rsidRDefault="008C6820">
      <w:pPr>
        <w:framePr w:w="6226" w:wrap="auto" w:hAnchor="text" w:x="567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Пальчиковая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гимнастика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(в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стихах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без).</w:t>
      </w:r>
    </w:p>
    <w:p w:rsidR="008C6820" w:rsidRPr="006934BD" w:rsidRDefault="008C6820">
      <w:pPr>
        <w:framePr w:w="6226" w:wrap="auto" w:hAnchor="text" w:x="567" w:y="83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Разучивание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повторение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пальчиковых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</w:t>
      </w:r>
    </w:p>
    <w:p w:rsidR="008C6820" w:rsidRPr="006934BD" w:rsidRDefault="008C6820">
      <w:pPr>
        <w:framePr w:w="6226" w:wrap="auto" w:hAnchor="text" w:x="567" w:y="839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Ориентировка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двухмерном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пространстве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(лист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бумаги,</w:t>
      </w:r>
    </w:p>
    <w:p w:rsidR="008C6820" w:rsidRPr="006934BD" w:rsidRDefault="008C6820">
      <w:pPr>
        <w:framePr w:w="6226" w:wrap="auto" w:hAnchor="text" w:x="567" w:y="83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парта,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книга,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тетрадь,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альбом)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фишками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(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роле</w:t>
      </w:r>
    </w:p>
    <w:p w:rsidR="008C6820" w:rsidRPr="006934BD" w:rsidRDefault="008C6820">
      <w:pPr>
        <w:framePr w:w="6226" w:wrap="auto" w:hAnchor="text" w:x="567" w:y="83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фишек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можно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использовать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любые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предметы,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интересные</w:t>
      </w:r>
    </w:p>
    <w:p w:rsidR="008C6820" w:rsidRPr="006934BD" w:rsidRDefault="008C6820">
      <w:pPr>
        <w:framePr w:w="6226" w:wrap="auto" w:hAnchor="text" w:x="567" w:y="83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детям,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даже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мелкие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игрушки)</w:t>
      </w:r>
    </w:p>
    <w:p w:rsidR="008C6820" w:rsidRPr="006934BD" w:rsidRDefault="008C6820">
      <w:pPr>
        <w:framePr w:w="360" w:wrap="auto" w:hAnchor="text" w:x="7083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7083" w:y="839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7616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8</w:t>
      </w:r>
    </w:p>
    <w:p w:rsidR="008C6820" w:rsidRPr="006934BD" w:rsidRDefault="008C6820">
      <w:pPr>
        <w:framePr w:w="360" w:wrap="auto" w:hAnchor="text" w:x="7616" w:y="839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360" w:wrap="auto" w:hAnchor="text" w:x="8154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8154" w:y="839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8692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8</w:t>
      </w:r>
    </w:p>
    <w:p w:rsidR="008C6820" w:rsidRPr="006934BD" w:rsidRDefault="008C6820">
      <w:pPr>
        <w:framePr w:w="360" w:wrap="auto" w:hAnchor="text" w:x="8692" w:y="839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360" w:wrap="auto" w:hAnchor="text" w:x="9229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9229" w:y="839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767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360" w:wrap="auto" w:hAnchor="text" w:x="9767" w:y="839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10310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10310" w:y="839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934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360" w:wrap="auto" w:hAnchor="text" w:x="10934" w:y="839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5898" w:wrap="auto" w:hAnchor="text" w:x="567" w:y="10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бумагой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без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ножниц.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Оригами</w:t>
      </w:r>
    </w:p>
    <w:p w:rsidR="008C6820" w:rsidRPr="006934BD" w:rsidRDefault="008C6820">
      <w:pPr>
        <w:framePr w:w="5898" w:wrap="auto" w:hAnchor="text" w:x="567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ножницами,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дыроколом.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Аппликация</w:t>
      </w:r>
    </w:p>
    <w:p w:rsidR="008C6820" w:rsidRPr="006934BD" w:rsidRDefault="008C6820">
      <w:pPr>
        <w:framePr w:w="5898" w:wrap="auto" w:hAnchor="text" w:x="567" w:y="1006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Классификация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(детский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игровой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материал)</w:t>
      </w:r>
    </w:p>
    <w:p w:rsidR="008C6820" w:rsidRPr="006934BD" w:rsidRDefault="008C6820">
      <w:pPr>
        <w:framePr w:w="5898" w:wrap="auto" w:hAnchor="text" w:x="567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Занятия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использованием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мозаики,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конструктора,</w:t>
      </w:r>
    </w:p>
    <w:p w:rsidR="008C6820" w:rsidRPr="006934BD" w:rsidRDefault="008C6820">
      <w:pPr>
        <w:framePr w:w="5898" w:wrap="auto" w:hAnchor="text" w:x="567" w:y="100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сюжетных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кубиков</w:t>
      </w:r>
    </w:p>
    <w:p w:rsidR="008C6820" w:rsidRPr="006934BD" w:rsidRDefault="008C6820">
      <w:pPr>
        <w:framePr w:w="360" w:wrap="auto" w:hAnchor="text" w:x="7083" w:y="10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083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7083" w:y="1006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7083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7616" w:y="10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7616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7616" w:y="1006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5</w:t>
      </w:r>
    </w:p>
    <w:p w:rsidR="008C6820" w:rsidRPr="006934BD" w:rsidRDefault="008C6820">
      <w:pPr>
        <w:framePr w:w="360" w:wrap="auto" w:hAnchor="text" w:x="7616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8154" w:y="10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154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8154" w:y="1006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8154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692" w:y="10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692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360" w:wrap="auto" w:hAnchor="text" w:x="8692" w:y="1006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360" w:wrap="auto" w:hAnchor="text" w:x="8692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229" w:y="10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9229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9229" w:y="1006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767" w:y="10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767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8</w:t>
      </w:r>
    </w:p>
    <w:p w:rsidR="008C6820" w:rsidRPr="006934BD" w:rsidRDefault="008C6820">
      <w:pPr>
        <w:framePr w:w="360" w:wrap="auto" w:hAnchor="text" w:x="9767" w:y="1006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10310" w:y="10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310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5</w:t>
      </w:r>
    </w:p>
    <w:p w:rsidR="008C6820" w:rsidRPr="006934BD" w:rsidRDefault="008C6820">
      <w:pPr>
        <w:framePr w:w="360" w:wrap="auto" w:hAnchor="text" w:x="10310" w:y="1006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480" w:wrap="auto" w:hAnchor="text" w:x="10934" w:y="10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480" w:wrap="auto" w:hAnchor="text" w:x="10934" w:y="10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10</w:t>
      </w:r>
    </w:p>
    <w:p w:rsidR="008C6820" w:rsidRPr="006934BD" w:rsidRDefault="008C6820">
      <w:pPr>
        <w:framePr w:w="480" w:wrap="auto" w:hAnchor="text" w:x="10934" w:y="1006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5181" w:wrap="auto" w:hAnchor="text" w:x="567" w:y="1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Собирание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пазлов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(крупный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рисунок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мелкий),</w:t>
      </w:r>
    </w:p>
    <w:p w:rsidR="008C6820" w:rsidRPr="006934BD" w:rsidRDefault="008C6820">
      <w:pPr>
        <w:framePr w:w="5181" w:wrap="auto" w:hAnchor="text" w:x="567" w:y="11488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разрезных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картинок</w:t>
      </w:r>
    </w:p>
    <w:p w:rsidR="008C6820" w:rsidRPr="006934BD" w:rsidRDefault="008C6820">
      <w:pPr>
        <w:framePr w:w="360" w:wrap="auto" w:hAnchor="text" w:x="7083" w:y="1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616" w:y="1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154" w:y="1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692" w:y="1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229" w:y="1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229" w:y="11488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9767" w:y="1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9767" w:y="11488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360" w:wrap="auto" w:hAnchor="text" w:x="10310" w:y="1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10310" w:y="11488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10934" w:y="1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10934" w:y="11488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8</w:t>
      </w:r>
    </w:p>
    <w:p w:rsidR="008C6820" w:rsidRPr="006934BD" w:rsidRDefault="008C6820">
      <w:pPr>
        <w:framePr w:w="5380" w:wrap="auto" w:hAnchor="text" w:x="567" w:y="12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«Брайлевским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»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классам</w:t>
      </w:r>
      <w:r w:rsidRPr="006934B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вместо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пазлов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выдаются</w:t>
      </w:r>
    </w:p>
    <w:p w:rsidR="008C6820" w:rsidRPr="006934BD" w:rsidRDefault="008C6820">
      <w:pPr>
        <w:framePr w:w="2189" w:wrap="auto" w:hAnchor="text" w:x="567" w:y="12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развивающие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игры</w:t>
      </w:r>
    </w:p>
    <w:p w:rsidR="008C6820" w:rsidRPr="006934BD" w:rsidRDefault="008C6820">
      <w:pPr>
        <w:framePr w:w="6192" w:wrap="auto" w:hAnchor="text" w:x="567" w:y="1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Графические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навыки.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Графика.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Графическая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</w:p>
    <w:p w:rsidR="008C6820" w:rsidRPr="006934BD" w:rsidRDefault="008C6820">
      <w:pPr>
        <w:framePr w:w="6192" w:wrap="auto" w:hAnchor="text" w:x="567" w:y="126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заданием.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Графические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диктанты</w:t>
      </w:r>
    </w:p>
    <w:p w:rsidR="008C6820" w:rsidRPr="006934BD" w:rsidRDefault="008C6820">
      <w:pPr>
        <w:framePr w:w="6192" w:wrap="auto" w:hAnchor="text" w:x="567" w:y="1260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сбору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«Мягкой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аппликации»</w:t>
      </w:r>
    </w:p>
    <w:p w:rsidR="008C6820" w:rsidRPr="006934BD" w:rsidRDefault="008C6820">
      <w:pPr>
        <w:framePr w:w="6192" w:wrap="auto" w:hAnchor="text" w:x="567" w:y="1260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геометрическим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материалом</w:t>
      </w:r>
    </w:p>
    <w:p w:rsidR="008C6820" w:rsidRPr="006934BD" w:rsidRDefault="008C6820">
      <w:pPr>
        <w:framePr w:w="6192" w:wrap="auto" w:hAnchor="text" w:x="567" w:y="1260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6"/>
          <w:sz w:val="24"/>
          <w:lang w:val="ru-RU"/>
        </w:rPr>
        <w:t>со</w:t>
      </w:r>
      <w:r w:rsidRPr="006934B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счётными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палочками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спичками.</w:t>
      </w:r>
    </w:p>
    <w:p w:rsidR="008C6820" w:rsidRPr="006934BD" w:rsidRDefault="008C6820">
      <w:pPr>
        <w:framePr w:w="6192" w:wrap="auto" w:hAnchor="text" w:x="567" w:y="1260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«бросовым»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материалом</w:t>
      </w:r>
    </w:p>
    <w:p w:rsidR="008C6820" w:rsidRPr="006934BD" w:rsidRDefault="008C6820">
      <w:pPr>
        <w:framePr w:w="6192" w:wrap="auto" w:hAnchor="text" w:x="567" w:y="1260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Игры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(кручение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волчка,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собирание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матрёшки,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построение</w:t>
      </w:r>
    </w:p>
    <w:p w:rsidR="008C6820" w:rsidRPr="006934BD" w:rsidRDefault="008C6820">
      <w:pPr>
        <w:framePr w:w="6192" w:wrap="auto" w:hAnchor="text" w:x="567" w:y="126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башни)</w:t>
      </w:r>
    </w:p>
    <w:p w:rsidR="008C6820" w:rsidRPr="006934BD" w:rsidRDefault="008C6820">
      <w:pPr>
        <w:framePr w:w="360" w:wrap="auto" w:hAnchor="text" w:x="7083" w:y="1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616" w:y="1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154" w:y="1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692" w:y="1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7083" w:y="1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083" w:y="1316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7083" w:y="1316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083" w:y="13164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7083" w:y="1316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616" w:y="1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7616" w:y="1316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7616" w:y="1316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7616" w:y="13164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7616" w:y="1316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692" w:y="1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692" w:y="1316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692" w:y="1316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360" w:wrap="auto" w:hAnchor="text" w:x="8692" w:y="13164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692" w:y="1316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154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154" w:y="1345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8154" w:y="1345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154" w:y="1345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9229" w:y="1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9229" w:y="13735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767" w:y="1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8</w:t>
      </w:r>
    </w:p>
    <w:p w:rsidR="008C6820" w:rsidRPr="006934BD" w:rsidRDefault="008C6820">
      <w:pPr>
        <w:framePr w:w="360" w:wrap="auto" w:hAnchor="text" w:x="9767" w:y="13735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10310" w:y="1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5</w:t>
      </w:r>
    </w:p>
    <w:p w:rsidR="008C6820" w:rsidRPr="006934BD" w:rsidRDefault="008C6820">
      <w:pPr>
        <w:framePr w:w="360" w:wrap="auto" w:hAnchor="text" w:x="10310" w:y="13735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480" w:wrap="auto" w:hAnchor="text" w:x="10934" w:y="1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10</w:t>
      </w:r>
    </w:p>
    <w:p w:rsidR="008C6820" w:rsidRPr="006934BD" w:rsidRDefault="008C6820">
      <w:pPr>
        <w:framePr w:w="480" w:wrap="auto" w:hAnchor="text" w:x="10934" w:y="13735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6876" w:wrap="auto" w:hAnchor="text" w:x="567" w:y="14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книгой,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учебником</w:t>
      </w:r>
    </w:p>
    <w:p w:rsidR="008C6820" w:rsidRPr="006934BD" w:rsidRDefault="008C6820">
      <w:pPr>
        <w:framePr w:w="6876" w:wrap="auto" w:hAnchor="text" w:x="567" w:y="1486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Классификация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природным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материалом.</w:t>
      </w:r>
      <w:r w:rsidRPr="006934B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7083" w:y="14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616" w:y="14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7616" w:y="1486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8154" w:y="14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154" w:y="1486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692" w:y="14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692" w:y="1486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229" w:y="1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9229" w:y="1515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9767" w:y="1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767" w:y="1515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360" w:wrap="auto" w:hAnchor="text" w:x="10310" w:y="1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310" w:y="1515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10934" w:y="1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10934" w:y="1515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4829" w:wrap="auto" w:hAnchor="text" w:x="567" w:y="15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«Золушка»</w:t>
      </w:r>
    </w:p>
    <w:p w:rsidR="008C6820" w:rsidRPr="006934BD" w:rsidRDefault="008C6820">
      <w:pPr>
        <w:framePr w:w="4829" w:wrap="auto" w:hAnchor="text" w:x="567" w:y="1543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Штриховка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рисунка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альбоме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тетради</w:t>
      </w:r>
    </w:p>
    <w:p w:rsidR="008C6820" w:rsidRPr="006934BD" w:rsidRDefault="008C6820">
      <w:pPr>
        <w:framePr w:w="360" w:wrap="auto" w:hAnchor="text" w:x="7083" w:y="1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616" w:y="1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154" w:y="1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692" w:y="1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pict>
          <v:shape id="_x00008" o:spid="_x0000_s1033" type="#_x0000_t75" style="position:absolute;margin-left:21.55pt;margin-top:247.25pt;width:552.3pt;height:553.95pt;z-index:-251660288;mso-position-horizontal-relative:page;mso-position-vertical-relative:page">
            <v:imagedata r:id="rId12" o:title=""/>
            <w10:wrap anchorx="page" anchory="page"/>
          </v:shape>
        </w:pict>
      </w: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6075" w:wrap="auto" w:hAnchor="text" w:x="567" w:y="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(горизонтальная,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вертикальная,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наклонная,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смешанная,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</w:p>
    <w:p w:rsidR="008C6820" w:rsidRPr="006934BD" w:rsidRDefault="008C6820">
      <w:pPr>
        <w:framePr w:w="6075" w:wrap="auto" w:hAnchor="text" w:x="567" w:y="5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шахматном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порядке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др.)</w:t>
      </w:r>
    </w:p>
    <w:p w:rsidR="008C6820" w:rsidRPr="006934BD" w:rsidRDefault="008C6820">
      <w:pPr>
        <w:framePr w:w="6014" w:wrap="auto" w:hAnchor="text" w:x="567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«Чудесный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мешочек»</w:t>
      </w:r>
      <w:r w:rsidRPr="006934B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нахождение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</w:p>
    <w:p w:rsidR="008C6820" w:rsidRPr="006934BD" w:rsidRDefault="008C6820">
      <w:pPr>
        <w:framePr w:w="6014" w:wrap="auto" w:hAnchor="text" w:x="567" w:y="11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заданию</w:t>
      </w:r>
    </w:p>
    <w:p w:rsidR="008C6820" w:rsidRPr="006934BD" w:rsidRDefault="008C6820">
      <w:pPr>
        <w:framePr w:w="6014" w:wrap="auto" w:hAnchor="text" w:x="567" w:y="11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Чтение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рельефных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изображений: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обследования</w:t>
      </w:r>
    </w:p>
    <w:p w:rsidR="008C6820" w:rsidRPr="006934BD" w:rsidRDefault="008C6820">
      <w:pPr>
        <w:framePr w:w="6014" w:wrap="auto" w:hAnchor="text" w:x="567" w:y="1122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рельефного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рисунка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соотнесение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его</w:t>
      </w:r>
      <w:r w:rsidRPr="006934BD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реальным</w:t>
      </w:r>
    </w:p>
    <w:p w:rsidR="008C6820" w:rsidRPr="006934BD" w:rsidRDefault="008C6820">
      <w:pPr>
        <w:framePr w:w="6014" w:wrap="auto" w:hAnchor="text" w:x="567" w:y="11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предметом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моделью</w:t>
      </w:r>
    </w:p>
    <w:p w:rsidR="008C6820" w:rsidRPr="006934BD" w:rsidRDefault="008C6820">
      <w:pPr>
        <w:framePr w:w="360" w:wrap="auto" w:hAnchor="text" w:x="7083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083" w:y="1122"/>
        <w:widowControl w:val="0"/>
        <w:autoSpaceDE w:val="0"/>
        <w:autoSpaceDN w:val="0"/>
        <w:spacing w:before="11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616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7616" w:y="112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154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692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692" w:y="112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9229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9229" w:y="1122"/>
        <w:widowControl w:val="0"/>
        <w:autoSpaceDE w:val="0"/>
        <w:autoSpaceDN w:val="0"/>
        <w:spacing w:before="14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9767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767" w:y="112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310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310" w:y="1122"/>
        <w:widowControl w:val="0"/>
        <w:autoSpaceDE w:val="0"/>
        <w:autoSpaceDN w:val="0"/>
        <w:spacing w:before="14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934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10934" w:y="112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065" w:wrap="auto" w:hAnchor="text" w:x="567" w:y="2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«Рыбак»,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«Аквариум»</w:t>
      </w:r>
    </w:p>
    <w:p w:rsidR="008C6820" w:rsidRPr="006934BD" w:rsidRDefault="008C6820">
      <w:pPr>
        <w:framePr w:w="360" w:wrap="auto" w:hAnchor="text" w:x="8154" w:y="2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154" w:y="25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6095" w:wrap="auto" w:hAnchor="text" w:x="567" w:y="2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«Шашки»,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«Поддавки»,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«Уголки»</w:t>
      </w:r>
    </w:p>
    <w:p w:rsidR="008C6820" w:rsidRPr="006934BD" w:rsidRDefault="008C6820">
      <w:pPr>
        <w:framePr w:w="6095" w:wrap="auto" w:hAnchor="text" w:x="567" w:y="281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Осязательное</w:t>
      </w:r>
      <w:r w:rsidRPr="006934BD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обследование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(крупных,</w:t>
      </w:r>
    </w:p>
    <w:p w:rsidR="008C6820" w:rsidRPr="006934BD" w:rsidRDefault="008C6820">
      <w:pPr>
        <w:framePr w:w="6095" w:wrap="auto" w:hAnchor="text" w:x="567" w:y="2812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мелких,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средних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т.д.)</w:t>
      </w:r>
    </w:p>
    <w:p w:rsidR="008C6820" w:rsidRPr="006934BD" w:rsidRDefault="008C6820">
      <w:pPr>
        <w:framePr w:w="360" w:wrap="auto" w:hAnchor="text" w:x="8692" w:y="2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692" w:y="281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9767" w:y="2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767" w:y="281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934" w:y="2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934" w:y="281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7616" w:y="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6206" w:wrap="auto" w:hAnchor="text" w:x="567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Выкладывание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шахматном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порядке</w:t>
      </w:r>
    </w:p>
    <w:p w:rsidR="008C6820" w:rsidRPr="006934BD" w:rsidRDefault="008C6820">
      <w:pPr>
        <w:framePr w:w="6206" w:wrap="auto" w:hAnchor="text" w:x="567" w:y="365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лентами,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шнурками,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верёвкой.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«Шнуровка»</w:t>
      </w:r>
    </w:p>
    <w:p w:rsidR="008C6820" w:rsidRPr="006934BD" w:rsidRDefault="008C6820">
      <w:pPr>
        <w:framePr w:w="6206" w:wrap="auto" w:hAnchor="text" w:x="567" w:y="365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Карточный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коллаж</w:t>
      </w:r>
    </w:p>
    <w:p w:rsidR="008C6820" w:rsidRPr="006934BD" w:rsidRDefault="008C6820">
      <w:pPr>
        <w:framePr w:w="360" w:wrap="auto" w:hAnchor="text" w:x="7083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083" w:y="365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616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7616" w:y="365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154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154" w:y="365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692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692" w:y="365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229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9229" w:y="365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9229" w:y="365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9229" w:y="365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9229" w:y="365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9767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767" w:y="365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9767" w:y="365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10310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310" w:y="365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310" w:y="365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310" w:y="365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310" w:y="365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934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10934" w:y="365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10934" w:y="365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934" w:y="365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10934" w:y="365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35" w:wrap="auto" w:hAnchor="text" w:x="567" w:y="4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Разукрашивание,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дорисовывание</w:t>
      </w:r>
    </w:p>
    <w:p w:rsidR="008C6820" w:rsidRPr="006934BD" w:rsidRDefault="008C6820">
      <w:pPr>
        <w:framePr w:w="360" w:wrap="auto" w:hAnchor="text" w:x="7083" w:y="4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083" w:y="451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7616" w:y="4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7616" w:y="451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154" w:y="4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692" w:y="4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8692" w:y="451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6251" w:wrap="auto" w:hAnchor="text" w:x="567" w:y="4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Занятия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использованием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мелких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(бусы,</w:t>
      </w:r>
    </w:p>
    <w:p w:rsidR="008C6820" w:rsidRPr="006934BD" w:rsidRDefault="008C6820">
      <w:pPr>
        <w:framePr w:w="6251" w:wrap="auto" w:hAnchor="text" w:x="567" w:y="48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пуговицы,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фишки,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мелкий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природный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материал,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игрушки)</w:t>
      </w:r>
    </w:p>
    <w:p w:rsidR="008C6820" w:rsidRPr="006934BD" w:rsidRDefault="008C6820">
      <w:pPr>
        <w:framePr w:w="6251" w:wrap="auto" w:hAnchor="text" w:x="567" w:y="480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ИТОГО:</w:t>
      </w:r>
    </w:p>
    <w:p w:rsidR="008C6820" w:rsidRPr="006934BD" w:rsidRDefault="008C6820">
      <w:pPr>
        <w:framePr w:w="360" w:wrap="auto" w:hAnchor="text" w:x="9767" w:y="4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707" w:wrap="auto" w:hAnchor="text" w:x="7083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34</w:t>
      </w:r>
      <w:r w:rsidRPr="006934BD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68</w:t>
      </w:r>
      <w:r w:rsidRPr="006934BD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34</w:t>
      </w:r>
      <w:r w:rsidRPr="006934BD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68</w:t>
      </w:r>
      <w:r w:rsidRPr="006934BD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34</w:t>
      </w:r>
      <w:r w:rsidRPr="006934BD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68</w:t>
      </w:r>
      <w:r w:rsidRPr="006934BD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34</w:t>
      </w:r>
    </w:p>
    <w:p w:rsidR="008C6820" w:rsidRPr="006934BD" w:rsidRDefault="008C6820">
      <w:pPr>
        <w:framePr w:w="480" w:wrap="auto" w:hAnchor="text" w:x="10934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68</w:t>
      </w:r>
    </w:p>
    <w:p w:rsidR="008C6820" w:rsidRPr="006934BD" w:rsidRDefault="008C6820">
      <w:pPr>
        <w:framePr w:w="6243" w:wrap="auto" w:hAnchor="text" w:x="567" w:y="5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Основные</w:t>
      </w:r>
      <w:r w:rsidRPr="006934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требования</w:t>
      </w:r>
      <w:r w:rsidRPr="006934BD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к</w:t>
      </w:r>
      <w:r w:rsidRPr="006934BD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знаниям,</w:t>
      </w:r>
      <w:r w:rsidRPr="006934BD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умениям</w:t>
      </w:r>
      <w:r w:rsidRPr="006934BD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и</w:t>
      </w:r>
      <w:r w:rsidRPr="006934BD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навыкам.</w:t>
      </w:r>
    </w:p>
    <w:p w:rsidR="008C6820" w:rsidRPr="006934BD" w:rsidRDefault="008C6820">
      <w:pPr>
        <w:framePr w:w="6243" w:wrap="auto" w:hAnchor="text" w:x="567" w:y="59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Обучающие</w:t>
      </w:r>
      <w:r w:rsidRPr="006934B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должны:</w:t>
      </w:r>
    </w:p>
    <w:p w:rsidR="008C6820" w:rsidRPr="006934BD" w:rsidRDefault="008C6820">
      <w:pPr>
        <w:framePr w:w="2706" w:wrap="auto" w:hAnchor="text" w:x="581" w:y="7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Иметь</w:t>
      </w:r>
      <w:r w:rsidRPr="006934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представления:</w:t>
      </w:r>
    </w:p>
    <w:p w:rsidR="008C6820" w:rsidRPr="006934BD" w:rsidRDefault="008C6820">
      <w:pPr>
        <w:framePr w:w="320" w:wrap="auto" w:hAnchor="text" w:x="581" w:y="7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81" w:y="7599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81" w:y="7599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548" w:wrap="auto" w:hAnchor="text" w:x="720" w:y="7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строении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возможностях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рук;</w:t>
      </w:r>
    </w:p>
    <w:p w:rsidR="008C6820" w:rsidRPr="006934BD" w:rsidRDefault="008C6820">
      <w:pPr>
        <w:framePr w:w="3548" w:wrap="auto" w:hAnchor="text" w:x="720" w:y="7599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сенсорных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эталонов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форм;</w:t>
      </w:r>
    </w:p>
    <w:p w:rsidR="008C6820" w:rsidRPr="006934BD" w:rsidRDefault="008C6820">
      <w:pPr>
        <w:framePr w:w="5112" w:wrap="auto" w:hAnchor="text" w:x="720" w:y="8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сенсорных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эталонов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осязательных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признаках;</w:t>
      </w:r>
    </w:p>
    <w:p w:rsidR="008C6820" w:rsidRPr="006934BD" w:rsidRDefault="008C6820">
      <w:pPr>
        <w:framePr w:w="5112" w:wrap="auto" w:hAnchor="text" w:x="720" w:y="8713"/>
        <w:widowControl w:val="0"/>
        <w:autoSpaceDE w:val="0"/>
        <w:autoSpaceDN w:val="0"/>
        <w:spacing w:before="287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величине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предметов;</w:t>
      </w:r>
    </w:p>
    <w:p w:rsidR="008C6820" w:rsidRPr="006934BD" w:rsidRDefault="008C6820">
      <w:pPr>
        <w:framePr w:w="320" w:wrap="auto" w:hAnchor="text" w:x="644" w:y="9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81" w:y="9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81" w:y="9822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81" w:y="9822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7922" w:wrap="auto" w:hAnchor="text" w:x="720" w:y="9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5"/>
          <w:sz w:val="24"/>
          <w:lang w:val="ru-RU"/>
        </w:rPr>
        <w:t>об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использовании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процессе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ориентировки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окружающем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мире;</w:t>
      </w:r>
    </w:p>
    <w:p w:rsidR="008C6820" w:rsidRPr="006934BD" w:rsidRDefault="008C6820">
      <w:pPr>
        <w:framePr w:w="7922" w:wrap="auto" w:hAnchor="text" w:x="720" w:y="9822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5"/>
          <w:sz w:val="24"/>
          <w:lang w:val="ru-RU"/>
        </w:rPr>
        <w:t>об</w:t>
      </w:r>
      <w:r w:rsidRPr="006934BD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ориентировке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плоскости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помощью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осязания;</w:t>
      </w:r>
    </w:p>
    <w:p w:rsidR="008C6820" w:rsidRPr="006934BD" w:rsidRDefault="008C6820">
      <w:pPr>
        <w:framePr w:w="7922" w:wrap="auto" w:hAnchor="text" w:x="720" w:y="9822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человеке.</w:t>
      </w:r>
    </w:p>
    <w:p w:rsidR="008C6820" w:rsidRPr="006934BD" w:rsidRDefault="008C6820">
      <w:pPr>
        <w:framePr w:w="953" w:wrap="auto" w:hAnchor="text" w:x="581" w:y="11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pacing w:val="1"/>
          <w:sz w:val="24"/>
          <w:lang w:val="ru-RU"/>
        </w:rPr>
        <w:t>Знать:</w:t>
      </w:r>
    </w:p>
    <w:p w:rsidR="008C6820" w:rsidRPr="006934BD" w:rsidRDefault="008C6820">
      <w:pPr>
        <w:framePr w:w="320" w:wrap="auto" w:hAnchor="text" w:x="567" w:y="12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67" w:y="1205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67" w:y="12050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67" w:y="12050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67" w:y="12050"/>
        <w:widowControl w:val="0"/>
        <w:autoSpaceDE w:val="0"/>
        <w:autoSpaceDN w:val="0"/>
        <w:spacing w:before="2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67" w:y="12050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67" w:y="12050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2637" w:wrap="auto" w:hAnchor="text" w:x="711" w:y="12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сцепления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рук;</w:t>
      </w:r>
    </w:p>
    <w:p w:rsidR="008C6820" w:rsidRPr="006934BD" w:rsidRDefault="008C6820">
      <w:pPr>
        <w:framePr w:w="3342" w:wrap="auto" w:hAnchor="text" w:x="711" w:y="1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сравнения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предметов;</w:t>
      </w:r>
    </w:p>
    <w:p w:rsidR="008C6820" w:rsidRPr="006934BD" w:rsidRDefault="008C6820">
      <w:pPr>
        <w:framePr w:w="2906" w:wrap="auto" w:hAnchor="text" w:x="711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самомассажа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рук;</w:t>
      </w:r>
    </w:p>
    <w:p w:rsidR="008C6820" w:rsidRPr="006934BD" w:rsidRDefault="008C6820">
      <w:pPr>
        <w:framePr w:w="4226" w:wrap="auto" w:hAnchor="text" w:x="711" w:y="13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алгоритм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осязательного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обследования;</w:t>
      </w:r>
    </w:p>
    <w:p w:rsidR="008C6820" w:rsidRPr="006934BD" w:rsidRDefault="008C6820">
      <w:pPr>
        <w:framePr w:w="8472" w:wrap="auto" w:hAnchor="text" w:x="706" w:y="1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основные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понятия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выделения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сенсорных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форм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предметов;</w:t>
      </w:r>
    </w:p>
    <w:p w:rsidR="008C6820" w:rsidRPr="006934BD" w:rsidRDefault="008C6820">
      <w:pPr>
        <w:framePr w:w="8472" w:wrap="auto" w:hAnchor="text" w:x="706" w:y="14273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приёмы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использования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процессе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ориентировки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окружающем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мире;</w:t>
      </w:r>
    </w:p>
    <w:p w:rsidR="008C6820" w:rsidRPr="006934BD" w:rsidRDefault="008C6820">
      <w:pPr>
        <w:framePr w:w="8472" w:wrap="auto" w:hAnchor="text" w:x="706" w:y="14273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формы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строения,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характерные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признаки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особенности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человеческого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тела.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pict>
          <v:shape id="_x00009" o:spid="_x0000_s1034" type="#_x0000_t75" style="position:absolute;margin-left:21.55pt;margin-top:26.4pt;width:552.3pt;height:256.95pt;z-index:-251661312;mso-position-horizontal-relative:page;mso-position-vertical-relative:page">
            <v:imagedata r:id="rId13" o:title=""/>
            <w10:wrap anchorx="page" anchory="page"/>
          </v:shape>
        </w:pict>
      </w: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1015" w:wrap="auto" w:hAnchor="text" w:x="567" w:y="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pacing w:val="1"/>
          <w:sz w:val="24"/>
          <w:lang w:val="ru-RU"/>
        </w:rPr>
        <w:t>Уметь:</w:t>
      </w:r>
    </w:p>
    <w:p w:rsidR="008C6820" w:rsidRPr="006934BD" w:rsidRDefault="008C6820">
      <w:pPr>
        <w:framePr w:w="320" w:wrap="auto" w:hAnchor="text" w:x="567" w:y="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/>
          <w:b/>
          <w:color w:val="000000"/>
          <w:sz w:val="24"/>
          <w:lang w:val="ru-RU"/>
        </w:rPr>
        <w:t>-</w:t>
      </w:r>
    </w:p>
    <w:p w:rsidR="008C6820" w:rsidRPr="006934BD" w:rsidRDefault="008C6820">
      <w:pPr>
        <w:framePr w:w="8473" w:wrap="auto" w:hAnchor="text" w:x="711" w:y="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владеть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разными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приёмам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сцепления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пальцев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(«замок»,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«мост»,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«ёлочка»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др.);</w:t>
      </w:r>
    </w:p>
    <w:p w:rsidR="008C6820" w:rsidRPr="006934BD" w:rsidRDefault="008C6820">
      <w:pPr>
        <w:framePr w:w="320" w:wrap="auto" w:hAnchor="text" w:x="629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10042" w:wrap="auto" w:hAnchor="text" w:x="711" w:y="1664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выполнять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различные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движения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кистями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пальцами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5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(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«дождь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идёт»,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0"/>
          <w:sz w:val="24"/>
          <w:lang w:val="ru-RU"/>
        </w:rPr>
        <w:t>до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свидания»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т.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п.);</w:t>
      </w:r>
    </w:p>
    <w:p w:rsidR="008C6820" w:rsidRPr="006934BD" w:rsidRDefault="008C6820">
      <w:pPr>
        <w:framePr w:w="10042" w:wrap="auto" w:hAnchor="text" w:x="711" w:y="1664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владеть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алгоритмом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осязательного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обследования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различных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объектов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(геометрических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фигур,</w:t>
      </w:r>
    </w:p>
    <w:p w:rsidR="008C6820" w:rsidRPr="006934BD" w:rsidRDefault="008C6820">
      <w:pPr>
        <w:framePr w:w="320" w:wrap="auto" w:hAnchor="text" w:x="567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4872" w:wrap="auto" w:hAnchor="text" w:x="567" w:y="2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быта,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растений,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чучел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животных);</w:t>
      </w:r>
    </w:p>
    <w:p w:rsidR="008C6820" w:rsidRPr="006934BD" w:rsidRDefault="008C6820">
      <w:pPr>
        <w:framePr w:w="320" w:wrap="auto" w:hAnchor="text" w:x="567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10709" w:wrap="auto" w:hAnchor="text" w:x="711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владеть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приёмами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наложения,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приложения,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вложения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дифференцирования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объектов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величине;</w:t>
      </w:r>
    </w:p>
    <w:p w:rsidR="008C6820" w:rsidRPr="006934BD" w:rsidRDefault="008C6820">
      <w:pPr>
        <w:framePr w:w="320" w:wrap="auto" w:hAnchor="text" w:x="567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10044" w:wrap="auto" w:hAnchor="text" w:x="711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дифференцировать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различные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признаки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свойства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обследуемых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(форму,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величину,</w:t>
      </w:r>
    </w:p>
    <w:p w:rsidR="008C6820" w:rsidRPr="006934BD" w:rsidRDefault="008C6820">
      <w:pPr>
        <w:framePr w:w="3707" w:wrap="auto" w:hAnchor="text" w:x="567" w:y="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материал,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фактуру,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детали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т.п.);</w:t>
      </w:r>
    </w:p>
    <w:p w:rsidR="008C6820" w:rsidRPr="006934BD" w:rsidRDefault="008C6820">
      <w:pPr>
        <w:framePr w:w="320" w:wrap="auto" w:hAnchor="text" w:x="567" w:y="4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" w:wrap="auto" w:hAnchor="text" w:x="567" w:y="4440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6585" w:wrap="auto" w:hAnchor="text" w:x="711" w:y="4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дифференцировать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предметы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температурным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ощущениям;</w:t>
      </w:r>
    </w:p>
    <w:p w:rsidR="008C6820" w:rsidRPr="006934BD" w:rsidRDefault="008C6820">
      <w:pPr>
        <w:framePr w:w="10163" w:wrap="auto" w:hAnchor="text" w:x="711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сопровождать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обследование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объекта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словесным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объяснением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его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признаков,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свойств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способов</w:t>
      </w:r>
    </w:p>
    <w:p w:rsidR="008C6820" w:rsidRPr="006934BD" w:rsidRDefault="008C6820">
      <w:pPr>
        <w:framePr w:w="1712" w:wrap="auto" w:hAnchor="text" w:x="567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обследования;</w:t>
      </w:r>
    </w:p>
    <w:p w:rsidR="008C6820" w:rsidRPr="006934BD" w:rsidRDefault="008C6820">
      <w:pPr>
        <w:framePr w:w="320" w:wrap="auto" w:hAnchor="text" w:x="567" w:y="5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9532" w:wrap="auto" w:hAnchor="text" w:x="711" w:y="5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сочетать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процессе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восприятия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предметов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окружающего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мира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предметно</w:t>
      </w:r>
      <w:r w:rsidRPr="006934BD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</w:p>
    <w:p w:rsidR="008C6820" w:rsidRPr="006934BD" w:rsidRDefault="008C6820">
      <w:pPr>
        <w:framePr w:w="9610" w:wrap="auto" w:hAnchor="text" w:x="567" w:y="6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практической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деятельности,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осязательную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визуальную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(при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помощи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остаточного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зрения)</w:t>
      </w:r>
    </w:p>
    <w:p w:rsidR="008C6820" w:rsidRPr="006934BD" w:rsidRDefault="008C6820">
      <w:pPr>
        <w:framePr w:w="9610" w:wrap="auto" w:hAnchor="text" w:x="567" w:y="61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информацию;</w:t>
      </w:r>
    </w:p>
    <w:p w:rsidR="008C6820" w:rsidRPr="006934BD" w:rsidRDefault="008C6820">
      <w:pPr>
        <w:framePr w:w="320" w:wrap="auto" w:hAnchor="text" w:x="567" w:y="6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10651" w:wrap="auto" w:hAnchor="text" w:x="711" w:y="6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выполнять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работы,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пользуясь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различными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материалами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техниками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(аппликация,</w:t>
      </w:r>
    </w:p>
    <w:p w:rsidR="008C6820" w:rsidRPr="006934BD" w:rsidRDefault="008C6820">
      <w:pPr>
        <w:framePr w:w="3997" w:wrap="auto" w:hAnchor="text" w:x="567" w:y="7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плетение,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выкладывание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панно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т.п.).</w:t>
      </w:r>
    </w:p>
    <w:p w:rsidR="008C6820" w:rsidRPr="006934BD" w:rsidRDefault="008C6820">
      <w:pPr>
        <w:framePr w:w="2751" w:wrap="auto" w:hAnchor="text" w:x="2492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Критерии</w:t>
      </w:r>
      <w:r w:rsidRPr="006934B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оценивания:</w:t>
      </w:r>
    </w:p>
    <w:p w:rsidR="008C6820" w:rsidRPr="006934BD" w:rsidRDefault="008C6820">
      <w:pPr>
        <w:framePr w:w="1271" w:wrap="auto" w:hAnchor="text" w:x="932" w:y="9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Отлично.</w:t>
      </w:r>
    </w:p>
    <w:p w:rsidR="008C6820" w:rsidRPr="006934BD" w:rsidRDefault="008C6820">
      <w:pPr>
        <w:framePr w:w="5940" w:wrap="auto" w:hAnchor="text" w:x="687" w:y="9990"/>
        <w:widowControl w:val="0"/>
        <w:autoSpaceDE w:val="0"/>
        <w:autoSpaceDN w:val="0"/>
        <w:spacing w:before="0" w:after="0" w:line="266" w:lineRule="exact"/>
        <w:ind w:left="24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Оценку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«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ОТЛИЧНО</w:t>
      </w:r>
      <w:r w:rsidRPr="006934BD">
        <w:rPr>
          <w:rFonts w:ascii="Times New Roman" w:hAnsi="Times New Roman"/>
          <w:i/>
          <w:color w:val="000000"/>
          <w:sz w:val="24"/>
          <w:lang w:val="ru-RU"/>
        </w:rPr>
        <w:t>»</w:t>
      </w:r>
      <w:r w:rsidRPr="006934BD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получает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учащийся,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который</w:t>
      </w:r>
    </w:p>
    <w:p w:rsidR="008C6820" w:rsidRPr="006934BD" w:rsidRDefault="008C6820">
      <w:pPr>
        <w:framePr w:w="5940" w:wrap="auto" w:hAnchor="text" w:x="687" w:y="99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Хорошо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запоминает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словесную</w:t>
      </w:r>
      <w:r w:rsidRPr="006934B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инструкцию.</w:t>
      </w:r>
    </w:p>
    <w:p w:rsidR="008C6820" w:rsidRPr="006934BD" w:rsidRDefault="008C6820">
      <w:pPr>
        <w:framePr w:w="5940" w:wrap="auto" w:hAnchor="text" w:x="687" w:y="99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работе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пользуется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алгоритмом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задания.</w:t>
      </w:r>
    </w:p>
    <w:p w:rsidR="008C6820" w:rsidRPr="006934BD" w:rsidRDefault="008C6820">
      <w:pPr>
        <w:framePr w:w="5940" w:wrap="auto" w:hAnchor="text" w:x="687" w:y="99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Владеет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навыками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самоконтроля.</w:t>
      </w:r>
    </w:p>
    <w:p w:rsidR="008C6820" w:rsidRPr="006934BD" w:rsidRDefault="008C6820">
      <w:pPr>
        <w:framePr w:w="5940" w:wrap="auto" w:hAnchor="text" w:x="687" w:y="99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сличить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свою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эталоном</w:t>
      </w:r>
      <w:r w:rsidRPr="006934BD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(образцом).</w:t>
      </w:r>
    </w:p>
    <w:p w:rsidR="008C6820" w:rsidRPr="006934BD" w:rsidRDefault="008C6820">
      <w:pPr>
        <w:framePr w:w="5940" w:wrap="auto" w:hAnchor="text" w:x="687" w:y="99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Может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самостоятельно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найти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ошибки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исправить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их.</w:t>
      </w:r>
    </w:p>
    <w:p w:rsidR="008C6820" w:rsidRPr="006934BD" w:rsidRDefault="008C6820">
      <w:pPr>
        <w:framePr w:w="360" w:wrap="auto" w:hAnchor="text" w:x="567" w:y="10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567" w:y="10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567" w:y="10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567" w:y="10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567" w:y="10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5</w:t>
      </w:r>
    </w:p>
    <w:p w:rsidR="008C6820" w:rsidRPr="006934BD" w:rsidRDefault="008C6820">
      <w:pPr>
        <w:framePr w:w="360" w:wrap="auto" w:hAnchor="text" w:x="629" w:y="11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3142" w:wrap="auto" w:hAnchor="text" w:x="749" w:y="11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 xml:space="preserve">.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Работает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хорошем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темпе.</w:t>
      </w:r>
    </w:p>
    <w:p w:rsidR="008C6820" w:rsidRPr="006934BD" w:rsidRDefault="008C6820">
      <w:pPr>
        <w:framePr w:w="360" w:wrap="auto" w:hAnchor="text" w:x="567" w:y="11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7</w:t>
      </w:r>
    </w:p>
    <w:p w:rsidR="008C6820" w:rsidRPr="006934BD" w:rsidRDefault="008C6820">
      <w:pPr>
        <w:framePr w:w="360" w:wrap="auto" w:hAnchor="text" w:x="567" w:y="119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8</w:t>
      </w:r>
    </w:p>
    <w:p w:rsidR="008C6820" w:rsidRPr="006934BD" w:rsidRDefault="008C6820">
      <w:pPr>
        <w:framePr w:w="360" w:wrap="auto" w:hAnchor="text" w:x="567" w:y="119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9</w:t>
      </w:r>
    </w:p>
    <w:p w:rsidR="008C6820" w:rsidRPr="006934BD" w:rsidRDefault="008C6820">
      <w:pPr>
        <w:framePr w:w="360" w:wrap="auto" w:hAnchor="text" w:x="567" w:y="119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7906" w:wrap="auto" w:hAnchor="text" w:x="687" w:y="11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выполняет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правильно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аккуратно.</w:t>
      </w:r>
    </w:p>
    <w:p w:rsidR="008C6820" w:rsidRPr="006934BD" w:rsidRDefault="008C6820">
      <w:pPr>
        <w:framePr w:w="7906" w:wrap="auto" w:hAnchor="text" w:x="687" w:y="119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необходимости,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просьбе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учителя,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может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помочь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одноклассникам.</w:t>
      </w:r>
    </w:p>
    <w:p w:rsidR="008C6820" w:rsidRPr="006934BD" w:rsidRDefault="008C6820">
      <w:pPr>
        <w:framePr w:w="7906" w:wrap="auto" w:hAnchor="text" w:x="687" w:y="119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Работу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выполняет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интересом.</w:t>
      </w:r>
    </w:p>
    <w:p w:rsidR="008C6820" w:rsidRPr="006934BD" w:rsidRDefault="008C6820">
      <w:pPr>
        <w:framePr w:w="9182" w:wrap="auto" w:hAnchor="text" w:x="687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0.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Умеет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приносить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полученные</w:t>
      </w:r>
      <w:r w:rsidRPr="006934B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знания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своей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самостоятельной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творческой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работе.</w:t>
      </w:r>
    </w:p>
    <w:p w:rsidR="008C6820" w:rsidRPr="006934BD" w:rsidRDefault="008C6820">
      <w:pPr>
        <w:framePr w:w="10643" w:wrap="auto" w:hAnchor="text" w:x="567" w:y="13025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Мелкие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мышцы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этого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учащегося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достаточно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развиты.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Пальцы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имеют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хорошую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подвижность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10643" w:wrap="auto" w:hAnchor="text" w:x="567" w:y="13025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гибкость.</w:t>
      </w:r>
    </w:p>
    <w:p w:rsidR="008C6820" w:rsidRPr="006934BD" w:rsidRDefault="008C6820">
      <w:pPr>
        <w:framePr w:w="10643" w:wrap="auto" w:hAnchor="text" w:x="567" w:y="13025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Сам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ученик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внимателен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имеет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хорошую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память.</w:t>
      </w:r>
    </w:p>
    <w:p w:rsidR="008C6820" w:rsidRPr="006934BD" w:rsidRDefault="008C6820">
      <w:pPr>
        <w:framePr w:w="6540" w:wrap="auto" w:hAnchor="text" w:x="692" w:y="13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Самостоятелен,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усидчив,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спокоен,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аккуратен,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заинтересован.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1169" w:wrap="auto" w:hAnchor="text" w:x="692" w:y="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Хорошо</w:t>
      </w:r>
      <w:r w:rsidRPr="006934BD">
        <w:rPr>
          <w:rFonts w:ascii="Times New Roman"/>
          <w:b/>
          <w:color w:val="000000"/>
          <w:sz w:val="24"/>
          <w:lang w:val="ru-RU"/>
        </w:rPr>
        <w:t>.</w:t>
      </w:r>
    </w:p>
    <w:p w:rsidR="008C6820" w:rsidRPr="006934BD" w:rsidRDefault="008C6820">
      <w:pPr>
        <w:framePr w:w="5513" w:wrap="auto" w:hAnchor="text" w:x="567" w:y="1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Оценку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«ХОРОШО</w:t>
      </w:r>
      <w:r w:rsidRPr="006934BD">
        <w:rPr>
          <w:rFonts w:ascii="Times New Roman" w:hAnsi="Times New Roman"/>
          <w:i/>
          <w:color w:val="000000"/>
          <w:sz w:val="24"/>
          <w:lang w:val="ru-RU"/>
        </w:rPr>
        <w:t>»</w:t>
      </w:r>
      <w:r w:rsidRPr="006934BD">
        <w:rPr>
          <w:rFonts w:ascii="Times New Roman"/>
          <w:i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получает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учащийся,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который</w:t>
      </w:r>
    </w:p>
    <w:p w:rsidR="008C6820" w:rsidRPr="006934BD" w:rsidRDefault="008C6820">
      <w:pPr>
        <w:framePr w:w="360" w:wrap="auto" w:hAnchor="text" w:x="567" w:y="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56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567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56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567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5</w:t>
      </w:r>
    </w:p>
    <w:p w:rsidR="008C6820" w:rsidRPr="006934BD" w:rsidRDefault="008C6820">
      <w:pPr>
        <w:framePr w:w="360" w:wrap="auto" w:hAnchor="text" w:x="56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360" w:wrap="auto" w:hAnchor="text" w:x="567" w:y="1381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7</w:t>
      </w:r>
    </w:p>
    <w:p w:rsidR="008C6820" w:rsidRPr="006934BD" w:rsidRDefault="008C6820">
      <w:pPr>
        <w:framePr w:w="360" w:wrap="auto" w:hAnchor="text" w:x="56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8</w:t>
      </w:r>
    </w:p>
    <w:p w:rsidR="008C6820" w:rsidRPr="006934BD" w:rsidRDefault="008C6820">
      <w:pPr>
        <w:framePr w:w="360" w:wrap="auto" w:hAnchor="text" w:x="567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9</w:t>
      </w:r>
    </w:p>
    <w:p w:rsidR="008C6820" w:rsidRPr="006934BD" w:rsidRDefault="008C6820">
      <w:pPr>
        <w:framePr w:w="360" w:wrap="auto" w:hAnchor="text" w:x="56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10564" w:wrap="auto" w:hAnchor="text" w:x="687" w:y="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задания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иногда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задаёт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вопросы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учителю.</w:t>
      </w:r>
    </w:p>
    <w:p w:rsidR="008C6820" w:rsidRPr="006934BD" w:rsidRDefault="008C6820">
      <w:pPr>
        <w:framePr w:w="10564" w:wrap="auto" w:hAnchor="text" w:x="68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работать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самостоятельно,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но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всегда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внимателен.</w:t>
      </w:r>
    </w:p>
    <w:p w:rsidR="008C6820" w:rsidRPr="006934BD" w:rsidRDefault="008C6820">
      <w:pPr>
        <w:framePr w:w="10564" w:wrap="auto" w:hAnchor="text" w:x="687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Забывает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работе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использовать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алгоритм.</w:t>
      </w:r>
    </w:p>
    <w:p w:rsidR="008C6820" w:rsidRPr="006934BD" w:rsidRDefault="008C6820">
      <w:pPr>
        <w:framePr w:w="10564" w:wrap="auto" w:hAnchor="text" w:x="68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Ученику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требуется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дополнительная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инструкция.</w:t>
      </w:r>
    </w:p>
    <w:p w:rsidR="008C6820" w:rsidRPr="006934BD" w:rsidRDefault="008C6820">
      <w:pPr>
        <w:framePr w:w="10564" w:wrap="auto" w:hAnchor="text" w:x="687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выполняет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аккуратно,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без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ошибок,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но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укладывается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во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времени.</w:t>
      </w:r>
    </w:p>
    <w:p w:rsidR="008C6820" w:rsidRPr="006934BD" w:rsidRDefault="008C6820">
      <w:pPr>
        <w:framePr w:w="10564" w:wrap="auto" w:hAnchor="text" w:x="68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Недостаточно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владеет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навыками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самоконтроля.</w:t>
      </w:r>
    </w:p>
    <w:p w:rsidR="008C6820" w:rsidRPr="006934BD" w:rsidRDefault="008C6820">
      <w:pPr>
        <w:framePr w:w="10564" w:wrap="auto" w:hAnchor="text" w:x="687" w:y="1381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задание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без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ошибок,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но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неаккуратно.</w:t>
      </w:r>
    </w:p>
    <w:p w:rsidR="008C6820" w:rsidRPr="006934BD" w:rsidRDefault="008C6820">
      <w:pPr>
        <w:framePr w:w="10564" w:wrap="auto" w:hAnchor="text" w:x="68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pacing w:val="-5"/>
          <w:sz w:val="24"/>
          <w:lang w:val="ru-RU"/>
        </w:rPr>
        <w:t>1,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2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ошибками.</w:t>
      </w:r>
    </w:p>
    <w:p w:rsidR="008C6820" w:rsidRPr="006934BD" w:rsidRDefault="008C6820">
      <w:pPr>
        <w:framePr w:w="10564" w:wrap="auto" w:hAnchor="text" w:x="687" w:y="1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работы,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допуская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мелкие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ошибки,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может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найти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сам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исправить.</w:t>
      </w:r>
    </w:p>
    <w:p w:rsidR="008C6820" w:rsidRPr="006934BD" w:rsidRDefault="008C6820">
      <w:pPr>
        <w:framePr w:w="10564" w:wrap="auto" w:hAnchor="text" w:x="687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0.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работы,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допуская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мелкие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ошибки,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может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найти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сам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получает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помощь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5"/>
          <w:sz w:val="24"/>
          <w:lang w:val="ru-RU"/>
        </w:rPr>
        <w:t>от</w:t>
      </w:r>
    </w:p>
    <w:p w:rsidR="008C6820" w:rsidRPr="006934BD" w:rsidRDefault="008C6820">
      <w:pPr>
        <w:framePr w:w="3398" w:wrap="auto" w:hAnchor="text" w:x="567" w:y="4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одноклассников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педагога.</w:t>
      </w:r>
    </w:p>
    <w:p w:rsidR="008C6820" w:rsidRPr="006934BD" w:rsidRDefault="008C6820">
      <w:pPr>
        <w:framePr w:w="3398" w:wrap="auto" w:hAnchor="text" w:x="567" w:y="4142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Работает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среднем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темпе.</w:t>
      </w:r>
    </w:p>
    <w:p w:rsidR="008C6820" w:rsidRPr="006934BD" w:rsidRDefault="008C6820">
      <w:pPr>
        <w:framePr w:w="360" w:wrap="auto" w:hAnchor="text" w:x="567" w:y="4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10949" w:wrap="auto" w:hAnchor="text" w:x="567" w:y="4694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Моторика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кисти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пальцев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5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менее</w:t>
      </w:r>
      <w:r w:rsidRPr="006934BD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развита,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но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имеет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достаточно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хорошую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подвижность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гибкость.</w:t>
      </w:r>
    </w:p>
    <w:p w:rsidR="008C6820" w:rsidRPr="006934BD" w:rsidRDefault="008C6820">
      <w:pPr>
        <w:framePr w:w="10949" w:wrap="auto" w:hAnchor="text" w:x="567" w:y="4694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Учащийся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имеет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хорошую</w:t>
      </w:r>
      <w:r w:rsidRPr="006934B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память,</w:t>
      </w:r>
      <w:r w:rsidRPr="006934BD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но</w:t>
      </w:r>
      <w:r w:rsidRPr="006934BD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всегда</w:t>
      </w:r>
      <w:r w:rsidRPr="006934BD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внимателен,</w:t>
      </w:r>
      <w:r w:rsidRPr="006934B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немного</w:t>
      </w:r>
      <w:r w:rsidRPr="006934B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усидчив,</w:t>
      </w:r>
      <w:r w:rsidRPr="006934BD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всегда</w:t>
      </w:r>
    </w:p>
    <w:p w:rsidR="008C6820" w:rsidRPr="006934BD" w:rsidRDefault="008C6820">
      <w:pPr>
        <w:framePr w:w="10949" w:wrap="auto" w:hAnchor="text" w:x="567" w:y="46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аккуратен.</w:t>
      </w:r>
    </w:p>
    <w:p w:rsidR="008C6820" w:rsidRPr="006934BD" w:rsidRDefault="008C6820">
      <w:pPr>
        <w:framePr w:w="2472" w:wrap="auto" w:hAnchor="text" w:x="692" w:y="6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Удовлетворительно.</w:t>
      </w:r>
    </w:p>
    <w:p w:rsidR="008C6820" w:rsidRPr="006934BD" w:rsidRDefault="008C6820">
      <w:pPr>
        <w:framePr w:w="7266" w:wrap="auto" w:hAnchor="text" w:x="567" w:y="6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Оценку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«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УДОВЛЕТВОРИТЕЛЬНО</w:t>
      </w:r>
      <w:r w:rsidRPr="006934BD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»</w:t>
      </w:r>
      <w:r w:rsidRPr="006934BD">
        <w:rPr>
          <w:rFonts w:ascii="Times New Roman"/>
          <w:b/>
          <w:i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получает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учащийся,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который</w:t>
      </w:r>
    </w:p>
    <w:p w:rsidR="008C6820" w:rsidRPr="006934BD" w:rsidRDefault="008C6820">
      <w:pPr>
        <w:framePr w:w="360" w:wrap="auto" w:hAnchor="text" w:x="567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567" w:y="71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567" w:y="71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60" w:wrap="auto" w:hAnchor="text" w:x="567" w:y="71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360" w:wrap="auto" w:hAnchor="text" w:x="567" w:y="71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5</w:t>
      </w:r>
    </w:p>
    <w:p w:rsidR="008C6820" w:rsidRPr="006934BD" w:rsidRDefault="008C6820">
      <w:pPr>
        <w:framePr w:w="360" w:wrap="auto" w:hAnchor="text" w:x="567" w:y="71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360" w:wrap="auto" w:hAnchor="text" w:x="567" w:y="71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7</w:t>
      </w:r>
    </w:p>
    <w:p w:rsidR="008C6820" w:rsidRPr="006934BD" w:rsidRDefault="008C6820">
      <w:pPr>
        <w:framePr w:w="360" w:wrap="auto" w:hAnchor="text" w:x="567" w:y="71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8</w:t>
      </w:r>
    </w:p>
    <w:p w:rsidR="008C6820" w:rsidRPr="006934BD" w:rsidRDefault="008C6820">
      <w:pPr>
        <w:framePr w:w="360" w:wrap="auto" w:hAnchor="text" w:x="567" w:y="71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9</w:t>
      </w:r>
    </w:p>
    <w:p w:rsidR="008C6820" w:rsidRPr="006934BD" w:rsidRDefault="008C6820">
      <w:pPr>
        <w:framePr w:w="360" w:wrap="auto" w:hAnchor="text" w:x="567" w:y="71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567" w:y="71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567" w:y="71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567" w:y="71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6769" w:wrap="auto" w:hAnchor="text" w:x="687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.При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задаёт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множество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вопросов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учителю.</w:t>
      </w:r>
    </w:p>
    <w:p w:rsidR="008C6820" w:rsidRPr="006934BD" w:rsidRDefault="008C6820">
      <w:pPr>
        <w:framePr w:w="6769" w:wrap="auto" w:hAnchor="text" w:x="687" w:y="71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умеет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работать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самостоятельно.</w:t>
      </w:r>
    </w:p>
    <w:p w:rsidR="008C6820" w:rsidRPr="006934BD" w:rsidRDefault="008C6820">
      <w:pPr>
        <w:framePr w:w="6769" w:wrap="auto" w:hAnchor="text" w:x="687" w:y="71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применяет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знания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алгоритма.</w:t>
      </w:r>
    </w:p>
    <w:p w:rsidR="008C6820" w:rsidRPr="006934BD" w:rsidRDefault="008C6820">
      <w:pPr>
        <w:framePr w:w="4674" w:wrap="auto" w:hAnchor="text" w:x="687" w:y="8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воспринимает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словесную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инструкцию.</w:t>
      </w:r>
    </w:p>
    <w:p w:rsidR="008C6820" w:rsidRPr="006934BD" w:rsidRDefault="008C6820">
      <w:pPr>
        <w:framePr w:w="10525" w:wrap="auto" w:hAnchor="text" w:x="687" w:y="8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Нуждается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дополнительной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инструкции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(наглядности)</w:t>
      </w:r>
    </w:p>
    <w:p w:rsidR="008C6820" w:rsidRPr="006934BD" w:rsidRDefault="008C6820">
      <w:pPr>
        <w:framePr w:w="10525" w:wrap="auto" w:hAnchor="text" w:x="687" w:y="82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аккуратно,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но</w:t>
      </w:r>
      <w:r w:rsidRPr="006934BD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множеством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ошибок.</w:t>
      </w:r>
    </w:p>
    <w:p w:rsidR="008C6820" w:rsidRPr="006934BD" w:rsidRDefault="008C6820">
      <w:pPr>
        <w:framePr w:w="10525" w:wrap="auto" w:hAnchor="text" w:x="687" w:y="82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аккуратно,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но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6934B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половину.</w:t>
      </w:r>
    </w:p>
    <w:p w:rsidR="008C6820" w:rsidRPr="006934BD" w:rsidRDefault="008C6820">
      <w:pPr>
        <w:framePr w:w="10525" w:wrap="auto" w:hAnchor="text" w:x="687" w:y="82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Объём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мал,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к.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уложился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во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времени.</w:t>
      </w:r>
    </w:p>
    <w:p w:rsidR="008C6820" w:rsidRPr="006934BD" w:rsidRDefault="008C6820">
      <w:pPr>
        <w:framePr w:w="10525" w:wrap="auto" w:hAnchor="text" w:x="687" w:y="82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неаккуратно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имеет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множество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ошибок.</w:t>
      </w:r>
    </w:p>
    <w:p w:rsidR="008C6820" w:rsidRPr="006934BD" w:rsidRDefault="008C6820">
      <w:pPr>
        <w:framePr w:w="10525" w:wrap="auto" w:hAnchor="text" w:x="687" w:y="82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0.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выполняет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только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образцу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3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постоянной</w:t>
      </w:r>
      <w:r w:rsidRPr="006934B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помощью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(одноклассника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учителя).</w:t>
      </w:r>
    </w:p>
    <w:p w:rsidR="008C6820" w:rsidRPr="006934BD" w:rsidRDefault="008C6820">
      <w:pPr>
        <w:framePr w:w="10525" w:wrap="auto" w:hAnchor="text" w:x="687" w:y="82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может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сличить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свою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эталоном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(с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образцом).</w:t>
      </w:r>
    </w:p>
    <w:p w:rsidR="008C6820" w:rsidRPr="006934BD" w:rsidRDefault="008C6820">
      <w:pPr>
        <w:framePr w:w="10525" w:wrap="auto" w:hAnchor="text" w:x="687" w:y="82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Работает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медленном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темпе.</w:t>
      </w:r>
    </w:p>
    <w:p w:rsidR="008C6820" w:rsidRPr="006934BD" w:rsidRDefault="008C6820">
      <w:pPr>
        <w:framePr w:w="3639" w:wrap="auto" w:hAnchor="text" w:x="687" w:y="10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Слабо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владеет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самоконтролем.</w:t>
      </w:r>
    </w:p>
    <w:p w:rsidR="008C6820" w:rsidRPr="006934BD" w:rsidRDefault="008C6820">
      <w:pPr>
        <w:framePr w:w="10458" w:wrap="auto" w:hAnchor="text" w:x="567" w:y="10763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Моторика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кисти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5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этих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учащихся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недостаточно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развита.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Пальцы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5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имеют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слабовыраженную</w:t>
      </w:r>
    </w:p>
    <w:p w:rsidR="008C6820" w:rsidRPr="006934BD" w:rsidRDefault="008C6820">
      <w:pPr>
        <w:framePr w:w="10458" w:wrap="auto" w:hAnchor="text" w:x="567" w:y="10763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подвижность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гибкость.</w:t>
      </w:r>
    </w:p>
    <w:p w:rsidR="008C6820" w:rsidRPr="006934BD" w:rsidRDefault="008C6820">
      <w:pPr>
        <w:framePr w:w="10458" w:wrap="auto" w:hAnchor="text" w:x="567" w:y="10763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Недостаточно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развито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произвольное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внимание,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усидчив</w:t>
      </w:r>
      <w:r w:rsidRPr="006934BD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работе,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медлителен,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неаккуратен.</w:t>
      </w:r>
    </w:p>
    <w:p w:rsidR="008C6820" w:rsidRPr="006934BD" w:rsidRDefault="008C6820">
      <w:pPr>
        <w:framePr w:w="2709" w:wrap="auto" w:hAnchor="text" w:x="692" w:y="12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Неудовлетворительно.</w:t>
      </w:r>
    </w:p>
    <w:p w:rsidR="008C6820" w:rsidRPr="006934BD" w:rsidRDefault="008C6820">
      <w:pPr>
        <w:framePr w:w="8058" w:wrap="auto" w:hAnchor="text" w:x="989" w:y="1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Оценку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«</w:t>
      </w:r>
      <w:r w:rsidRPr="006934B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ПЛОХО»</w:t>
      </w:r>
      <w:r w:rsidRPr="006934BD">
        <w:rPr>
          <w:rFonts w:ascii="Times New Roman"/>
          <w:b/>
          <w:color w:val="000000"/>
          <w:spacing w:val="12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(неудовлетворительно)</w:t>
      </w:r>
      <w:r w:rsidRPr="006934BD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получает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учащийся,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который</w:t>
      </w:r>
    </w:p>
    <w:p w:rsidR="008C6820" w:rsidRPr="006934BD" w:rsidRDefault="008C6820">
      <w:pPr>
        <w:framePr w:w="360" w:wrap="auto" w:hAnchor="text" w:x="927" w:y="13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10267" w:wrap="auto" w:hAnchor="text" w:x="1047" w:y="13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После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многократного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словесного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инструктажа,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показанного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образца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постоянной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помощи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</w:p>
    <w:p w:rsidR="008C6820" w:rsidRPr="006934BD" w:rsidRDefault="008C6820">
      <w:pPr>
        <w:framePr w:w="2511" w:wrap="auto" w:hAnchor="text" w:x="1349" w:y="13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справился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заданием.</w:t>
      </w:r>
    </w:p>
    <w:p w:rsidR="008C6820" w:rsidRPr="006934BD" w:rsidRDefault="008C6820">
      <w:pPr>
        <w:framePr w:w="360" w:wrap="auto" w:hAnchor="text" w:x="869" w:y="13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360" w:wrap="auto" w:hAnchor="text" w:x="869" w:y="138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3456" w:wrap="auto" w:hAnchor="text" w:x="989" w:y="13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приступил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работе.</w:t>
      </w:r>
    </w:p>
    <w:p w:rsidR="008C6820" w:rsidRPr="006934BD" w:rsidRDefault="008C6820">
      <w:pPr>
        <w:framePr w:w="3456" w:wrap="auto" w:hAnchor="text" w:x="989" w:y="138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хотел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выполнять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задание.</w:t>
      </w:r>
    </w:p>
    <w:p w:rsidR="008C6820" w:rsidRPr="006934BD" w:rsidRDefault="008C6820">
      <w:pPr>
        <w:framePr w:w="10942" w:wrap="auto" w:hAnchor="text" w:x="567" w:y="14355"/>
        <w:widowControl w:val="0"/>
        <w:autoSpaceDE w:val="0"/>
        <w:autoSpaceDN w:val="0"/>
        <w:spacing w:before="0" w:after="0" w:line="266" w:lineRule="exact"/>
        <w:ind w:left="30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Моторика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кисти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пальцев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5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развита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очень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слабо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или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развита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вообще.</w:t>
      </w:r>
    </w:p>
    <w:p w:rsidR="008C6820" w:rsidRPr="006934BD" w:rsidRDefault="008C6820">
      <w:pPr>
        <w:framePr w:w="10942" w:wrap="auto" w:hAnchor="text" w:x="567" w:y="14355"/>
        <w:widowControl w:val="0"/>
        <w:autoSpaceDE w:val="0"/>
        <w:autoSpaceDN w:val="0"/>
        <w:spacing w:before="8" w:after="0" w:line="266" w:lineRule="exact"/>
        <w:ind w:left="36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Ученик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усидчив,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невнимателен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(или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внимание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развито),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приучен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самостоятельной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работе.</w:t>
      </w:r>
    </w:p>
    <w:p w:rsidR="008C6820" w:rsidRPr="006934BD" w:rsidRDefault="008C6820">
      <w:pPr>
        <w:framePr w:w="10942" w:wrap="auto" w:hAnchor="text" w:x="567" w:y="143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умеет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(или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хочет)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самостоятельно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работать.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5991" w:wrap="auto" w:hAnchor="text" w:x="2252" w:y="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Уровни</w:t>
      </w:r>
      <w:r w:rsidRPr="006934BD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овладения</w:t>
      </w:r>
      <w:r w:rsidRPr="006934BD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знаний</w:t>
      </w:r>
      <w:r w:rsidRPr="006934BD">
        <w:rPr>
          <w:rFonts w:ascii="Times New Roman"/>
          <w:b/>
          <w:color w:val="000000"/>
          <w:spacing w:val="5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и</w:t>
      </w:r>
      <w:r w:rsidRPr="006934BD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-1"/>
          <w:sz w:val="24"/>
          <w:lang w:val="ru-RU"/>
        </w:rPr>
        <w:t>умений</w:t>
      </w:r>
      <w:r w:rsidRPr="006934BD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1"/>
          <w:sz w:val="24"/>
          <w:lang w:val="ru-RU"/>
        </w:rPr>
        <w:t>по</w:t>
      </w:r>
      <w:r w:rsidRPr="006934BD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pacing w:val="1"/>
          <w:sz w:val="24"/>
          <w:lang w:val="ru-RU"/>
        </w:rPr>
        <w:t>предмету</w:t>
      </w:r>
      <w:r w:rsidRPr="006934BD">
        <w:rPr>
          <w:rFonts w:ascii="Times New Roman"/>
          <w:b/>
          <w:color w:val="000000"/>
          <w:sz w:val="24"/>
          <w:lang w:val="ru-RU"/>
        </w:rPr>
        <w:t>:</w:t>
      </w:r>
    </w:p>
    <w:p w:rsidR="008C6820" w:rsidRPr="006934BD" w:rsidRDefault="008C6820">
      <w:pPr>
        <w:framePr w:w="1467" w:wrap="auto" w:hAnchor="text" w:x="749" w:y="1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ь</w:t>
      </w:r>
    </w:p>
    <w:p w:rsidR="008C6820" w:rsidRPr="006934BD" w:rsidRDefault="008C6820">
      <w:pPr>
        <w:framePr w:w="1463" w:wrap="auto" w:hAnchor="text" w:x="2540" w:y="1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</w:p>
    <w:p w:rsidR="008C6820" w:rsidRPr="006934BD" w:rsidRDefault="008C6820">
      <w:pPr>
        <w:framePr w:w="1463" w:wrap="auto" w:hAnchor="text" w:x="2540" w:y="1391"/>
        <w:widowControl w:val="0"/>
        <w:autoSpaceDE w:val="0"/>
        <w:autoSpaceDN w:val="0"/>
        <w:spacing w:before="296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«2»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(два)</w:t>
      </w:r>
    </w:p>
    <w:p w:rsidR="008C6820" w:rsidRPr="006934BD" w:rsidRDefault="008C6820">
      <w:pPr>
        <w:framePr w:w="1463" w:wrap="auto" w:hAnchor="text" w:x="2540" w:y="1391"/>
        <w:widowControl w:val="0"/>
        <w:autoSpaceDE w:val="0"/>
        <w:autoSpaceDN w:val="0"/>
        <w:spacing w:before="296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«3»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(три)</w:t>
      </w:r>
    </w:p>
    <w:p w:rsidR="008C6820" w:rsidRPr="006934BD" w:rsidRDefault="008C6820">
      <w:pPr>
        <w:framePr w:w="2622" w:wrap="auto" w:hAnchor="text" w:x="4884" w:y="1391"/>
        <w:widowControl w:val="0"/>
        <w:autoSpaceDE w:val="0"/>
        <w:autoSpaceDN w:val="0"/>
        <w:spacing w:before="0" w:after="0" w:line="266" w:lineRule="exact"/>
        <w:ind w:left="538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</w:t>
      </w:r>
    </w:p>
    <w:p w:rsidR="008C6820" w:rsidRPr="006934BD" w:rsidRDefault="008C6820">
      <w:pPr>
        <w:framePr w:w="2622" w:wrap="auto" w:hAnchor="text" w:x="4884" w:y="139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неудовлетворительный</w:t>
      </w:r>
    </w:p>
    <w:p w:rsidR="008C6820" w:rsidRPr="006934BD" w:rsidRDefault="008C6820">
      <w:pPr>
        <w:framePr w:w="2622" w:wrap="auto" w:hAnchor="text" w:x="4884" w:y="1391"/>
        <w:widowControl w:val="0"/>
        <w:autoSpaceDE w:val="0"/>
        <w:autoSpaceDN w:val="0"/>
        <w:spacing w:before="296" w:after="0" w:line="266" w:lineRule="exact"/>
        <w:ind w:left="57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удовлетворительный</w:t>
      </w:r>
    </w:p>
    <w:p w:rsidR="008C6820" w:rsidRPr="006934BD" w:rsidRDefault="008C6820">
      <w:pPr>
        <w:framePr w:w="2248" w:wrap="auto" w:hAnchor="text" w:x="8557" w:y="1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й</w:t>
      </w:r>
    </w:p>
    <w:p w:rsidR="008C6820" w:rsidRPr="006934BD" w:rsidRDefault="008C6820">
      <w:pPr>
        <w:framePr w:w="1745" w:wrap="auto" w:hAnchor="text" w:x="567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Материал</w:t>
      </w:r>
    </w:p>
    <w:p w:rsidR="008C6820" w:rsidRPr="006934BD" w:rsidRDefault="008C6820">
      <w:pPr>
        <w:framePr w:w="1745" w:wrap="auto" w:hAnchor="text" w:x="567" w:y="195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усвоен</w:t>
      </w:r>
    </w:p>
    <w:p w:rsidR="008C6820" w:rsidRPr="006934BD" w:rsidRDefault="008C6820">
      <w:pPr>
        <w:framePr w:w="1745" w:wrap="auto" w:hAnchor="text" w:x="567" w:y="195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Минимальный</w:t>
      </w:r>
    </w:p>
    <w:p w:rsidR="008C6820" w:rsidRPr="006934BD" w:rsidRDefault="008C6820">
      <w:pPr>
        <w:framePr w:w="1745" w:wrap="auto" w:hAnchor="text" w:x="567" w:y="19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уровень</w:t>
      </w:r>
    </w:p>
    <w:p w:rsidR="008C6820" w:rsidRPr="006934BD" w:rsidRDefault="008C6820">
      <w:pPr>
        <w:framePr w:w="3654" w:wrap="auto" w:hAnchor="text" w:x="7895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Обучающийся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справился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</w:p>
    <w:p w:rsidR="008C6820" w:rsidRPr="006934BD" w:rsidRDefault="008C6820">
      <w:pPr>
        <w:framePr w:w="3654" w:wrap="auto" w:hAnchor="text" w:x="7895" w:y="19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выполнением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задания.</w:t>
      </w:r>
    </w:p>
    <w:p w:rsidR="008C6820" w:rsidRPr="006934BD" w:rsidRDefault="008C6820">
      <w:pPr>
        <w:framePr w:w="3654" w:wrap="auto" w:hAnchor="text" w:x="7895" w:y="195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Слабое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владение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терминологией;</w:t>
      </w:r>
    </w:p>
    <w:p w:rsidR="008C6820" w:rsidRPr="006934BD" w:rsidRDefault="008C6820">
      <w:pPr>
        <w:framePr w:w="3654" w:wrap="auto" w:hAnchor="text" w:x="7895" w:y="19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задание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самостоятельно</w:t>
      </w:r>
    </w:p>
    <w:p w:rsidR="008C6820" w:rsidRPr="006934BD" w:rsidRDefault="008C6820">
      <w:pPr>
        <w:framePr w:w="3654" w:wrap="auto" w:hAnchor="text" w:x="7895" w:y="19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выполнить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может.</w:t>
      </w:r>
    </w:p>
    <w:p w:rsidR="008C6820" w:rsidRPr="006934BD" w:rsidRDefault="008C6820">
      <w:pPr>
        <w:framePr w:w="1534" w:wrap="auto" w:hAnchor="text" w:x="2603" w:y="3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«4»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(четыре)</w:t>
      </w:r>
    </w:p>
    <w:p w:rsidR="008C6820" w:rsidRPr="006934BD" w:rsidRDefault="008C6820">
      <w:pPr>
        <w:framePr w:w="1162" w:wrap="auto" w:hAnchor="text" w:x="5004" w:y="3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хороший</w:t>
      </w:r>
    </w:p>
    <w:p w:rsidR="008C6820" w:rsidRPr="006934BD" w:rsidRDefault="008C6820">
      <w:pPr>
        <w:framePr w:w="2219" w:wrap="auto" w:hAnchor="text" w:x="7895" w:y="3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оперировать</w:t>
      </w:r>
    </w:p>
    <w:p w:rsidR="008C6820" w:rsidRPr="006934BD" w:rsidRDefault="008C6820">
      <w:pPr>
        <w:framePr w:w="3596" w:wrap="auto" w:hAnchor="text" w:x="7895" w:y="3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терминологией;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выполняет</w:t>
      </w:r>
    </w:p>
    <w:p w:rsidR="008C6820" w:rsidRPr="006934BD" w:rsidRDefault="008C6820">
      <w:pPr>
        <w:framePr w:w="3596" w:wrap="auto" w:hAnchor="text" w:x="7895" w:y="36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работу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образцу</w:t>
      </w:r>
      <w:r w:rsidRPr="006934B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недочётами</w:t>
      </w:r>
    </w:p>
    <w:p w:rsidR="008C6820" w:rsidRPr="006934BD" w:rsidRDefault="008C6820">
      <w:pPr>
        <w:framePr w:w="3596" w:wrap="auto" w:hAnchor="text" w:x="7895" w:y="36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ошибками.</w:t>
      </w:r>
    </w:p>
    <w:p w:rsidR="008C6820" w:rsidRPr="006934BD" w:rsidRDefault="008C6820">
      <w:pPr>
        <w:framePr w:w="1702" w:wrap="auto" w:hAnchor="text" w:x="567" w:y="4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Программный</w:t>
      </w:r>
    </w:p>
    <w:p w:rsidR="008C6820" w:rsidRPr="006934BD" w:rsidRDefault="008C6820">
      <w:pPr>
        <w:framePr w:w="1702" w:wrap="auto" w:hAnchor="text" w:x="567" w:y="44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уровень</w:t>
      </w:r>
    </w:p>
    <w:p w:rsidR="008C6820" w:rsidRPr="006934BD" w:rsidRDefault="008C6820">
      <w:pPr>
        <w:framePr w:w="2154" w:wrap="auto" w:hAnchor="text" w:x="2478" w:y="4464"/>
        <w:widowControl w:val="0"/>
        <w:autoSpaceDE w:val="0"/>
        <w:autoSpaceDN w:val="0"/>
        <w:spacing w:before="0" w:after="0" w:line="266" w:lineRule="exact"/>
        <w:ind w:left="485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«4+»</w:t>
      </w:r>
    </w:p>
    <w:p w:rsidR="008C6820" w:rsidRPr="006934BD" w:rsidRDefault="008C6820">
      <w:pPr>
        <w:framePr w:w="2154" w:wrap="auto" w:hAnchor="text" w:x="2478" w:y="44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(четыре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плюсом)</w:t>
      </w:r>
    </w:p>
    <w:p w:rsidR="008C6820" w:rsidRPr="006934BD" w:rsidRDefault="008C6820">
      <w:pPr>
        <w:framePr w:w="1812" w:wrap="auto" w:hAnchor="text" w:x="4936" w:y="4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очень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хороший</w:t>
      </w:r>
    </w:p>
    <w:p w:rsidR="008C6820" w:rsidRPr="006934BD" w:rsidRDefault="008C6820">
      <w:pPr>
        <w:framePr w:w="1812" w:wrap="auto" w:hAnchor="text" w:x="4936" w:y="4464"/>
        <w:widowControl w:val="0"/>
        <w:autoSpaceDE w:val="0"/>
        <w:autoSpaceDN w:val="0"/>
        <w:spacing w:before="85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отличный</w:t>
      </w:r>
    </w:p>
    <w:p w:rsidR="008C6820" w:rsidRPr="006934BD" w:rsidRDefault="008C6820">
      <w:pPr>
        <w:framePr w:w="3673" w:wrap="auto" w:hAnchor="text" w:x="7895" w:y="4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Применяет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полученные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умения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3673" w:wrap="auto" w:hAnchor="text" w:x="7895" w:y="44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навыки</w:t>
      </w:r>
      <w:r w:rsidRPr="006934B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задания</w:t>
      </w:r>
    </w:p>
    <w:p w:rsidR="008C6820" w:rsidRPr="006934BD" w:rsidRDefault="008C6820">
      <w:pPr>
        <w:framePr w:w="3673" w:wrap="auto" w:hAnchor="text" w:x="7895" w:y="44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незначительными</w:t>
      </w:r>
    </w:p>
    <w:p w:rsidR="008C6820" w:rsidRPr="006934BD" w:rsidRDefault="008C6820">
      <w:pPr>
        <w:framePr w:w="1764" w:wrap="auto" w:hAnchor="text" w:x="7895" w:y="5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отклонениями.</w:t>
      </w:r>
    </w:p>
    <w:p w:rsidR="008C6820" w:rsidRPr="006934BD" w:rsidRDefault="008C6820">
      <w:pPr>
        <w:framePr w:w="360" w:wrap="auto" w:hAnchor="text" w:x="2603" w:y="5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«</w:t>
      </w:r>
    </w:p>
    <w:p w:rsidR="008C6820" w:rsidRPr="006934BD" w:rsidRDefault="008C6820">
      <w:pPr>
        <w:framePr w:w="1274" w:wrap="auto" w:hAnchor="text" w:x="2718" w:y="5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5»</w:t>
      </w:r>
      <w:r w:rsidRPr="006934BD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(пять)</w:t>
      </w:r>
    </w:p>
    <w:p w:rsidR="008C6820" w:rsidRPr="006934BD" w:rsidRDefault="008C6820">
      <w:pPr>
        <w:framePr w:w="3117" w:wrap="auto" w:hAnchor="text" w:x="7895" w:y="5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Владеет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терминологией;</w:t>
      </w:r>
    </w:p>
    <w:p w:rsidR="008C6820" w:rsidRPr="006934BD" w:rsidRDefault="008C6820">
      <w:pPr>
        <w:framePr w:w="3117" w:wrap="auto" w:hAnchor="text" w:x="7895" w:y="55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показывает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деле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свои</w:t>
      </w:r>
    </w:p>
    <w:p w:rsidR="008C6820" w:rsidRPr="006934BD" w:rsidRDefault="008C6820">
      <w:pPr>
        <w:framePr w:w="3117" w:wrap="auto" w:hAnchor="text" w:x="7895" w:y="55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творческие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способности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без</w:t>
      </w:r>
    </w:p>
    <w:p w:rsidR="008C6820" w:rsidRPr="006934BD" w:rsidRDefault="008C6820">
      <w:pPr>
        <w:framePr w:w="3117" w:wrap="auto" w:hAnchor="text" w:x="7895" w:y="55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ошибок</w:t>
      </w:r>
      <w:r w:rsidRPr="006934B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помощи.</w:t>
      </w:r>
    </w:p>
    <w:p w:rsidR="008C6820" w:rsidRPr="006934BD" w:rsidRDefault="008C6820">
      <w:pPr>
        <w:framePr w:w="1165" w:wrap="auto" w:hAnchor="text" w:x="567" w:y="6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Высокий</w:t>
      </w:r>
    </w:p>
    <w:p w:rsidR="008C6820" w:rsidRPr="006934BD" w:rsidRDefault="008C6820">
      <w:pPr>
        <w:framePr w:w="1165" w:wrap="auto" w:hAnchor="text" w:x="567" w:y="66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уровень</w:t>
      </w:r>
    </w:p>
    <w:p w:rsidR="008C6820" w:rsidRPr="006934BD" w:rsidRDefault="008C6820">
      <w:pPr>
        <w:framePr w:w="1888" w:wrap="auto" w:hAnchor="text" w:x="2478" w:y="6696"/>
        <w:widowControl w:val="0"/>
        <w:autoSpaceDE w:val="0"/>
        <w:autoSpaceDN w:val="0"/>
        <w:spacing w:before="0" w:after="0" w:line="266" w:lineRule="exact"/>
        <w:ind w:left="302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«5+»</w:t>
      </w:r>
    </w:p>
    <w:p w:rsidR="008C6820" w:rsidRPr="006934BD" w:rsidRDefault="008C6820">
      <w:pPr>
        <w:framePr w:w="1888" w:wrap="auto" w:hAnchor="text" w:x="2478" w:y="66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(пять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плюсом)</w:t>
      </w:r>
    </w:p>
    <w:p w:rsidR="008C6820" w:rsidRPr="006934BD" w:rsidRDefault="008C6820">
      <w:pPr>
        <w:framePr w:w="1716" w:wrap="auto" w:hAnchor="text" w:x="5181" w:y="6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превосходный</w:t>
      </w:r>
    </w:p>
    <w:p w:rsidR="008C6820" w:rsidRPr="006934BD" w:rsidRDefault="008C6820">
      <w:pPr>
        <w:framePr w:w="3590" w:wrap="auto" w:hAnchor="text" w:x="7895" w:y="6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Владение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знаниями,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умениями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3590" w:wrap="auto" w:hAnchor="text" w:x="7895" w:y="66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навыками,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терминами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учебного</w:t>
      </w:r>
    </w:p>
    <w:p w:rsidR="008C6820" w:rsidRPr="006934BD" w:rsidRDefault="008C6820">
      <w:pPr>
        <w:framePr w:w="3590" w:wrap="auto" w:hAnchor="text" w:x="7895" w:y="669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материала;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свободное</w:t>
      </w:r>
    </w:p>
    <w:p w:rsidR="008C6820" w:rsidRPr="006934BD" w:rsidRDefault="008C6820">
      <w:pPr>
        <w:framePr w:w="3423" w:wrap="auto" w:hAnchor="text" w:x="7895" w:y="7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применение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изученных</w:t>
      </w:r>
    </w:p>
    <w:p w:rsidR="008C6820" w:rsidRPr="006934BD" w:rsidRDefault="008C6820">
      <w:pPr>
        <w:framePr w:w="3423" w:wrap="auto" w:hAnchor="text" w:x="7895" w:y="75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технологий</w:t>
      </w:r>
      <w:r w:rsidRPr="006934B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выполнении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3423" w:wrap="auto" w:hAnchor="text" w:x="7895" w:y="75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создании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собственных</w:t>
      </w:r>
    </w:p>
    <w:p w:rsidR="008C6820" w:rsidRPr="006934BD" w:rsidRDefault="008C6820">
      <w:pPr>
        <w:framePr w:w="3423" w:wrap="auto" w:hAnchor="text" w:x="7895" w:y="75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творческих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работ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без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помощи</w:t>
      </w:r>
    </w:p>
    <w:p w:rsidR="008C6820" w:rsidRPr="006934BD" w:rsidRDefault="008C6820">
      <w:pPr>
        <w:framePr w:w="3423" w:wrap="auto" w:hAnchor="text" w:x="7895" w:y="75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взрослого.</w:t>
      </w:r>
    </w:p>
    <w:p w:rsidR="008C6820" w:rsidRPr="006934BD" w:rsidRDefault="008C6820">
      <w:pPr>
        <w:framePr w:w="9006" w:wrap="auto" w:hAnchor="text" w:x="672" w:y="9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i/>
          <w:color w:val="000000"/>
          <w:sz w:val="24"/>
          <w:lang w:val="ru-RU"/>
        </w:rPr>
        <w:t>Примечание:</w:t>
      </w:r>
      <w:r w:rsidRPr="006934BD">
        <w:rPr>
          <w:rFonts w:ascii="Times New Roman"/>
          <w:b/>
          <w:i/>
          <w:color w:val="000000"/>
          <w:spacing w:val="12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Обучающиеся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6934B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показывают</w:t>
      </w:r>
      <w:r w:rsidRPr="006934BD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неудовлетворительных</w:t>
      </w:r>
      <w:r w:rsidRPr="006934BD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результатов.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pict>
          <v:shape id="_x000010" o:spid="_x0000_s1035" type="#_x0000_t75" style="position:absolute;margin-left:21.55pt;margin-top:67.95pt;width:552.3pt;height:420.45pt;z-index:-251662336;mso-position-horizontal-relative:page;mso-position-vertical-relative:page">
            <v:imagedata r:id="rId14" o:title=""/>
            <w10:wrap anchorx="page" anchory="page"/>
          </v:shape>
        </w:pict>
      </w: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rPr>
          <w:lang w:val="ru-RU"/>
        </w:rPr>
        <w:sectPr w:rsidR="008C6820" w:rsidRPr="006934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4191" w:wrap="auto" w:hAnchor="text" w:x="830" w:y="2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934BD">
        <w:rPr>
          <w:rFonts w:ascii="Times New Roman" w:hAnsi="Times New Roman"/>
          <w:b/>
          <w:color w:val="000000"/>
          <w:sz w:val="24"/>
          <w:lang w:val="ru-RU"/>
        </w:rPr>
        <w:t>Список</w:t>
      </w:r>
      <w:r w:rsidRPr="006934BD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используемой</w:t>
      </w:r>
      <w:r w:rsidRPr="006934BD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b/>
          <w:color w:val="000000"/>
          <w:sz w:val="24"/>
          <w:lang w:val="ru-RU"/>
        </w:rPr>
        <w:t>литературы:</w:t>
      </w:r>
    </w:p>
    <w:p w:rsidR="008C6820" w:rsidRPr="006934BD" w:rsidRDefault="008C6820">
      <w:pPr>
        <w:framePr w:w="2803" w:wrap="auto" w:hAnchor="text" w:x="566" w:y="2611"/>
        <w:widowControl w:val="0"/>
        <w:autoSpaceDE w:val="0"/>
        <w:autoSpaceDN w:val="0"/>
        <w:spacing w:before="0" w:after="0" w:line="266" w:lineRule="exact"/>
        <w:ind w:left="423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Учебная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литература</w:t>
      </w:r>
    </w:p>
    <w:p w:rsidR="008C6820" w:rsidRPr="006934BD" w:rsidRDefault="008C6820">
      <w:pPr>
        <w:framePr w:w="2803" w:wrap="auto" w:hAnchor="text" w:x="566" w:y="2611"/>
        <w:widowControl w:val="0"/>
        <w:autoSpaceDE w:val="0"/>
        <w:autoSpaceDN w:val="0"/>
        <w:spacing w:before="22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.Е.Косимова</w:t>
      </w:r>
    </w:p>
    <w:p w:rsidR="008C6820" w:rsidRPr="006934BD" w:rsidRDefault="008C6820">
      <w:pPr>
        <w:framePr w:w="2803" w:wrap="auto" w:hAnchor="text" w:x="566" w:y="26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Пальчиковая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гимнастика</w:t>
      </w:r>
    </w:p>
    <w:p w:rsidR="008C6820" w:rsidRPr="006934BD" w:rsidRDefault="008C6820">
      <w:pPr>
        <w:framePr w:w="2803" w:wrap="auto" w:hAnchor="text" w:x="566" w:y="26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ЭКСМО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Москва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2004г.</w:t>
      </w:r>
    </w:p>
    <w:p w:rsidR="008C6820" w:rsidRPr="006934BD" w:rsidRDefault="008C6820">
      <w:pPr>
        <w:framePr w:w="2992" w:wrap="auto" w:hAnchor="text" w:x="4264" w:y="2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Методическая</w:t>
      </w:r>
      <w:r w:rsidRPr="006934B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литература</w:t>
      </w:r>
    </w:p>
    <w:p w:rsidR="008C6820" w:rsidRPr="006934BD" w:rsidRDefault="008C6820">
      <w:pPr>
        <w:framePr w:w="2992" w:wrap="auto" w:hAnchor="text" w:x="4264" w:y="261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1.информация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школьных</w:t>
      </w:r>
    </w:p>
    <w:p w:rsidR="008C6820" w:rsidRPr="006934BD" w:rsidRDefault="008C6820">
      <w:pPr>
        <w:framePr w:w="2992" w:wrap="auto" w:hAnchor="text" w:x="4264" w:y="26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журналах</w:t>
      </w:r>
    </w:p>
    <w:p w:rsidR="008C6820" w:rsidRPr="006934BD" w:rsidRDefault="008C6820">
      <w:pPr>
        <w:framePr w:w="3513" w:wrap="auto" w:hAnchor="text" w:x="7961" w:y="2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Дидактическая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литература</w:t>
      </w:r>
    </w:p>
    <w:p w:rsidR="008C6820" w:rsidRPr="006934BD" w:rsidRDefault="008C6820">
      <w:pPr>
        <w:framePr w:w="3513" w:wrap="auto" w:hAnchor="text" w:x="7961" w:y="261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1.Авторские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карточки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</w:p>
    <w:p w:rsidR="008C6820" w:rsidRPr="006934BD" w:rsidRDefault="008C6820">
      <w:pPr>
        <w:framePr w:w="3513" w:wrap="auto" w:hAnchor="text" w:x="7961" w:y="26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развития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осязания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мелкой</w:t>
      </w:r>
    </w:p>
    <w:p w:rsidR="008C6820" w:rsidRPr="006934BD" w:rsidRDefault="008C6820">
      <w:pPr>
        <w:framePr w:w="3513" w:wrap="auto" w:hAnchor="text" w:x="7961" w:y="26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моторики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пальцев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кистей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рук.</w:t>
      </w:r>
    </w:p>
    <w:p w:rsidR="008C6820" w:rsidRPr="006934BD" w:rsidRDefault="008C6820">
      <w:pPr>
        <w:framePr w:w="3512" w:wrap="auto" w:hAnchor="text" w:x="11658" w:y="2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Дополнительная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литература</w:t>
      </w:r>
    </w:p>
    <w:p w:rsidR="008C6820" w:rsidRPr="006934BD" w:rsidRDefault="008C6820">
      <w:pPr>
        <w:framePr w:w="3512" w:wrap="auto" w:hAnchor="text" w:x="11658" w:y="261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1.О.И.Крупенчук</w:t>
      </w:r>
    </w:p>
    <w:p w:rsidR="008C6820" w:rsidRPr="006934BD" w:rsidRDefault="008C6820">
      <w:pPr>
        <w:framePr w:w="3512" w:wrap="auto" w:hAnchor="text" w:x="11658" w:y="26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Тренируем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пальчики</w:t>
      </w:r>
      <w:r w:rsidRPr="006934BD">
        <w:rPr>
          <w:rFonts w:ascii="Times New Roman"/>
          <w:color w:val="000000"/>
          <w:spacing w:val="2"/>
          <w:sz w:val="24"/>
          <w:lang w:val="ru-RU"/>
        </w:rPr>
        <w:t>-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развиваем</w:t>
      </w:r>
    </w:p>
    <w:p w:rsidR="008C6820" w:rsidRPr="006934BD" w:rsidRDefault="008C6820">
      <w:pPr>
        <w:framePr w:w="3512" w:wrap="auto" w:hAnchor="text" w:x="11658" w:y="26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речь!</w:t>
      </w:r>
    </w:p>
    <w:p w:rsidR="008C6820" w:rsidRPr="006934BD" w:rsidRDefault="008C6820">
      <w:pPr>
        <w:framePr w:w="360" w:wrap="auto" w:hAnchor="text" w:x="566" w:y="2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0" w:wrap="auto" w:hAnchor="text" w:x="4326" w:y="3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1876" w:wrap="auto" w:hAnchor="text" w:x="4446" w:y="3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 xml:space="preserve">. </w:t>
      </w:r>
      <w:r w:rsidRPr="006934BD">
        <w:rPr>
          <w:rFonts w:ascii="Times New Roman" w:hAnsi="Times New Roman"/>
          <w:color w:val="000000"/>
          <w:sz w:val="24"/>
          <w:lang w:val="ru-RU"/>
        </w:rPr>
        <w:t>В.З.Денискина</w:t>
      </w:r>
    </w:p>
    <w:p w:rsidR="008C6820" w:rsidRPr="006934BD" w:rsidRDefault="008C6820">
      <w:pPr>
        <w:framePr w:w="2709" w:wrap="auto" w:hAnchor="text" w:x="11658" w:y="3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Санкт</w:t>
      </w:r>
      <w:r w:rsidRPr="006934BD">
        <w:rPr>
          <w:rFonts w:ascii="Times New Roman"/>
          <w:color w:val="000000"/>
          <w:spacing w:val="2"/>
          <w:sz w:val="24"/>
          <w:lang w:val="ru-RU"/>
        </w:rPr>
        <w:t>-</w:t>
      </w:r>
      <w:r w:rsidRPr="006934BD">
        <w:rPr>
          <w:rFonts w:ascii="Times New Roman" w:hAnsi="Times New Roman"/>
          <w:color w:val="000000"/>
          <w:sz w:val="24"/>
          <w:lang w:val="ru-RU"/>
        </w:rPr>
        <w:t>Петербург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2009г.</w:t>
      </w:r>
    </w:p>
    <w:p w:rsidR="008C6820" w:rsidRPr="006934BD" w:rsidRDefault="008C6820">
      <w:pPr>
        <w:framePr w:w="360" w:wrap="auto" w:hAnchor="text" w:x="566" w:y="4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2574" w:wrap="auto" w:hAnchor="text" w:x="686" w:y="4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.150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упражнений</w:t>
      </w:r>
    </w:p>
    <w:p w:rsidR="008C6820" w:rsidRPr="006934BD" w:rsidRDefault="008C6820">
      <w:pPr>
        <w:framePr w:w="1709" w:wrap="auto" w:hAnchor="text" w:x="4264" w:y="4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Н.С.Костючек</w:t>
      </w:r>
    </w:p>
    <w:p w:rsidR="008C6820" w:rsidRPr="006934BD" w:rsidRDefault="008C6820">
      <w:pPr>
        <w:framePr w:w="1723" w:wrap="auto" w:hAnchor="text" w:x="7961" w:y="4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А.Морозова</w:t>
      </w:r>
    </w:p>
    <w:p w:rsidR="008C6820" w:rsidRPr="006934BD" w:rsidRDefault="008C6820">
      <w:pPr>
        <w:framePr w:w="2979" w:wrap="auto" w:hAnchor="text" w:x="566" w:y="4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ООО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Издательство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«АСТ»</w:t>
      </w:r>
    </w:p>
    <w:p w:rsidR="008C6820" w:rsidRPr="006934BD" w:rsidRDefault="008C6820">
      <w:pPr>
        <w:framePr w:w="2979" w:wrap="auto" w:hAnchor="text" w:x="566" w:y="4277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М.2002г.</w:t>
      </w:r>
    </w:p>
    <w:p w:rsidR="008C6820" w:rsidRPr="006934BD" w:rsidRDefault="008C6820">
      <w:pPr>
        <w:framePr w:w="6307" w:wrap="auto" w:hAnchor="text" w:x="4264" w:y="4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Программа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развитию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6307" w:wrap="auto" w:hAnchor="text" w:x="4264" w:y="4277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моторики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кистей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пальцев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</w:t>
      </w:r>
      <w:r w:rsidRPr="006934BD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клеточкой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(</w:t>
      </w:r>
      <w:r w:rsidRPr="006934B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обучение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</w:p>
    <w:p w:rsidR="008C6820" w:rsidRPr="006934BD" w:rsidRDefault="008C6820">
      <w:pPr>
        <w:framePr w:w="6307" w:wrap="auto" w:hAnchor="text" w:x="4264" w:y="42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учащихся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начальных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классов</w:t>
      </w:r>
    </w:p>
    <w:p w:rsidR="008C6820" w:rsidRPr="006934BD" w:rsidRDefault="008C6820">
      <w:pPr>
        <w:framePr w:w="6307" w:wrap="auto" w:hAnchor="text" w:x="4264" w:y="42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школ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детей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нарушением</w:t>
      </w:r>
    </w:p>
    <w:p w:rsidR="008C6820" w:rsidRPr="006934BD" w:rsidRDefault="008C6820">
      <w:pPr>
        <w:framePr w:w="6307" w:wrap="auto" w:hAnchor="text" w:x="4264" w:y="42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зрения</w:t>
      </w:r>
    </w:p>
    <w:p w:rsidR="008C6820" w:rsidRPr="006934BD" w:rsidRDefault="008C6820">
      <w:pPr>
        <w:framePr w:w="2660" w:wrap="auto" w:hAnchor="text" w:x="7961" w:y="4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Нарисуй</w:t>
      </w:r>
      <w:r w:rsidRPr="006934BD">
        <w:rPr>
          <w:rFonts w:ascii="Times New Roman"/>
          <w:color w:val="000000"/>
          <w:spacing w:val="2"/>
          <w:sz w:val="24"/>
          <w:lang w:val="ru-RU"/>
        </w:rPr>
        <w:t>-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клеточка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за</w:t>
      </w:r>
    </w:p>
    <w:p w:rsidR="008C6820" w:rsidRPr="006934BD" w:rsidRDefault="008C6820">
      <w:pPr>
        <w:framePr w:w="2887" w:wrap="auto" w:hAnchor="text" w:x="11658" w:y="4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Графические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прописи</w:t>
      </w:r>
    </w:p>
    <w:p w:rsidR="008C6820" w:rsidRPr="006934BD" w:rsidRDefault="008C6820">
      <w:pPr>
        <w:framePr w:w="2887" w:wrap="auto" w:hAnchor="text" w:x="11658" w:y="4277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«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Как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клеточка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хрюкала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2887" w:wrap="auto" w:hAnchor="text" w:x="11658" w:y="42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мяукала»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Издательство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</w:t>
      </w:r>
    </w:p>
    <w:p w:rsidR="008C6820" w:rsidRPr="006934BD" w:rsidRDefault="008C6820">
      <w:pPr>
        <w:framePr w:w="5590" w:wrap="auto" w:hAnchor="text" w:x="7961" w:y="4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увлечением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6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альбомов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)</w:t>
      </w:r>
    </w:p>
    <w:p w:rsidR="008C6820" w:rsidRPr="006934BD" w:rsidRDefault="008C6820">
      <w:pPr>
        <w:framePr w:w="5590" w:wrap="auto" w:hAnchor="text" w:x="7961" w:y="48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ООО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Издатель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«Быстров»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2006г.</w:t>
      </w:r>
      <w:r w:rsidRPr="006934BD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Карапуз»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2009г.</w:t>
      </w:r>
    </w:p>
    <w:p w:rsidR="008C6820" w:rsidRPr="006934BD" w:rsidRDefault="008C6820">
      <w:pPr>
        <w:framePr w:w="360" w:wrap="auto" w:hAnchor="text" w:x="566" w:y="5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3</w:t>
      </w:r>
    </w:p>
    <w:p w:rsidR="008C6820" w:rsidRPr="006934BD" w:rsidRDefault="008C6820">
      <w:pPr>
        <w:framePr w:w="1791" w:wrap="auto" w:hAnchor="text" w:x="686" w:y="5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.М.М.Безруких</w:t>
      </w:r>
    </w:p>
    <w:p w:rsidR="008C6820" w:rsidRPr="006934BD" w:rsidRDefault="008C6820">
      <w:pPr>
        <w:framePr w:w="2421" w:wrap="auto" w:hAnchor="text" w:x="566" w:y="5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Тренируем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пальчики</w:t>
      </w:r>
    </w:p>
    <w:p w:rsidR="008C6820" w:rsidRPr="006934BD" w:rsidRDefault="008C6820">
      <w:pPr>
        <w:framePr w:w="2421" w:wrap="auto" w:hAnchor="text" w:x="566" w:y="5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ООО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«Дрофа»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2000г.</w:t>
      </w:r>
    </w:p>
    <w:p w:rsidR="008C6820" w:rsidRPr="006934BD" w:rsidRDefault="008C6820">
      <w:pPr>
        <w:framePr w:w="2853" w:wrap="auto" w:hAnchor="text" w:x="4264" w:y="5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Институт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коррекционной</w:t>
      </w:r>
    </w:p>
    <w:p w:rsidR="008C6820" w:rsidRPr="006934BD" w:rsidRDefault="008C6820">
      <w:pPr>
        <w:framePr w:w="2831" w:wrap="auto" w:hAnchor="text" w:x="7961" w:y="5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3.О.Узорова,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Е.Нефедова</w:t>
      </w:r>
    </w:p>
    <w:p w:rsidR="008C6820" w:rsidRPr="006934BD" w:rsidRDefault="008C6820">
      <w:pPr>
        <w:framePr w:w="1680" w:wrap="auto" w:hAnchor="text" w:x="11658" w:y="5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3.С.Е.Гаврика</w:t>
      </w:r>
    </w:p>
    <w:p w:rsidR="008C6820" w:rsidRPr="006934BD" w:rsidRDefault="008C6820">
      <w:pPr>
        <w:framePr w:w="6426" w:wrap="auto" w:hAnchor="text" w:x="4264" w:y="5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педагогики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российской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академии</w:t>
      </w:r>
      <w:r w:rsidRPr="006934BD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400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узоров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развития</w:t>
      </w:r>
    </w:p>
    <w:p w:rsidR="008C6820" w:rsidRPr="006934BD" w:rsidRDefault="008C6820">
      <w:pPr>
        <w:framePr w:w="3400" w:wrap="auto" w:hAnchor="text" w:x="11658" w:y="5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Н.Л.Кутявина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альбом</w:t>
      </w:r>
      <w:r w:rsidRPr="006934BD">
        <w:rPr>
          <w:rFonts w:ascii="Times New Roman"/>
          <w:color w:val="000000"/>
          <w:spacing w:val="-3"/>
          <w:sz w:val="24"/>
          <w:lang w:val="ru-RU"/>
        </w:rPr>
        <w:t>-</w:t>
      </w:r>
      <w:r w:rsidRPr="006934BD">
        <w:rPr>
          <w:rFonts w:ascii="Times New Roman" w:hAnsi="Times New Roman"/>
          <w:color w:val="000000"/>
          <w:sz w:val="24"/>
          <w:lang w:val="ru-RU"/>
        </w:rPr>
        <w:t>пропись</w:t>
      </w:r>
    </w:p>
    <w:p w:rsidR="008C6820" w:rsidRPr="006934BD" w:rsidRDefault="008C6820">
      <w:pPr>
        <w:framePr w:w="3400" w:wrap="auto" w:hAnchor="text" w:x="11658" w:y="59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«Готовим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руку</w:t>
      </w:r>
      <w:r w:rsidRPr="006934BD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школе»</w:t>
      </w:r>
    </w:p>
    <w:p w:rsidR="008C6820" w:rsidRPr="006934BD" w:rsidRDefault="008C6820">
      <w:pPr>
        <w:framePr w:w="3400" w:wrap="auto" w:hAnchor="text" w:x="11658" w:y="59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Академия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развития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«Холдикг»</w:t>
      </w:r>
    </w:p>
    <w:p w:rsidR="008C6820" w:rsidRPr="006934BD" w:rsidRDefault="008C6820">
      <w:pPr>
        <w:framePr w:w="3400" w:wrap="auto" w:hAnchor="text" w:x="11658" w:y="5933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4.Ю.А.Захарова</w:t>
      </w:r>
    </w:p>
    <w:p w:rsidR="008C6820" w:rsidRPr="006934BD" w:rsidRDefault="008C6820">
      <w:pPr>
        <w:framePr w:w="360" w:wrap="auto" w:hAnchor="text" w:x="566" w:y="6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2010" w:wrap="auto" w:hAnchor="text" w:x="686" w:y="6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.Е.Ю.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Тимофеева</w:t>
      </w:r>
    </w:p>
    <w:p w:rsidR="008C6820" w:rsidRPr="006934BD" w:rsidRDefault="008C6820">
      <w:pPr>
        <w:framePr w:w="2425" w:wrap="auto" w:hAnchor="text" w:x="4264" w:y="6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образования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М.2010г</w:t>
      </w:r>
    </w:p>
    <w:p w:rsidR="008C6820" w:rsidRPr="006934BD" w:rsidRDefault="008C6820">
      <w:pPr>
        <w:framePr w:w="3073" w:wrap="auto" w:hAnchor="text" w:x="7961" w:y="6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моторики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мелких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мышц</w:t>
      </w:r>
    </w:p>
    <w:p w:rsidR="008C6820" w:rsidRPr="006934BD" w:rsidRDefault="008C6820">
      <w:pPr>
        <w:framePr w:w="3073" w:wrap="auto" w:hAnchor="text" w:x="7961" w:y="62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ООО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Издательство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АСТ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М.</w:t>
      </w:r>
    </w:p>
    <w:p w:rsidR="008C6820" w:rsidRPr="006934BD" w:rsidRDefault="008C6820">
      <w:pPr>
        <w:framePr w:w="3073" w:wrap="auto" w:hAnchor="text" w:x="7961" w:y="6212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2004г.</w:t>
      </w:r>
    </w:p>
    <w:p w:rsidR="008C6820" w:rsidRPr="006934BD" w:rsidRDefault="008C6820">
      <w:pPr>
        <w:framePr w:w="2575" w:wrap="auto" w:hAnchor="text" w:x="566" w:y="6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Пальчиковые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шаги</w:t>
      </w:r>
    </w:p>
    <w:p w:rsidR="008C6820" w:rsidRPr="006934BD" w:rsidRDefault="008C6820">
      <w:pPr>
        <w:framePr w:w="2575" w:wrap="auto" w:hAnchor="text" w:x="566" w:y="6486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М.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Бином</w:t>
      </w:r>
      <w:r w:rsidRPr="006934BD">
        <w:rPr>
          <w:rFonts w:ascii="Times New Roman"/>
          <w:color w:val="000000"/>
          <w:spacing w:val="2"/>
          <w:sz w:val="24"/>
          <w:lang w:val="ru-RU"/>
        </w:rPr>
        <w:t>-</w:t>
      </w:r>
      <w:r w:rsidRPr="006934BD">
        <w:rPr>
          <w:rFonts w:ascii="Times New Roman" w:hAnsi="Times New Roman"/>
          <w:color w:val="000000"/>
          <w:sz w:val="24"/>
          <w:lang w:val="ru-RU"/>
        </w:rPr>
        <w:t>Пресс,2006г</w:t>
      </w:r>
    </w:p>
    <w:p w:rsidR="008C6820" w:rsidRPr="006934BD" w:rsidRDefault="008C6820">
      <w:pPr>
        <w:framePr w:w="2015" w:wrap="auto" w:hAnchor="text" w:x="4264" w:y="6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3.Е.Н.Рыжанкова</w:t>
      </w:r>
    </w:p>
    <w:p w:rsidR="008C6820" w:rsidRPr="006934BD" w:rsidRDefault="008C6820">
      <w:pPr>
        <w:framePr w:w="360" w:wrap="auto" w:hAnchor="text" w:x="566" w:y="7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</w:p>
    <w:p w:rsidR="008C6820" w:rsidRPr="006934BD" w:rsidRDefault="008C6820">
      <w:pPr>
        <w:framePr w:w="360" w:wrap="auto" w:hAnchor="text" w:x="566" w:y="70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5</w:t>
      </w:r>
    </w:p>
    <w:p w:rsidR="008C6820" w:rsidRPr="006934BD" w:rsidRDefault="008C6820">
      <w:pPr>
        <w:framePr w:w="3020" w:wrap="auto" w:hAnchor="text" w:x="4264" w:y="7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«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Занимательные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3020" w:wrap="auto" w:hAnchor="text" w:x="4264" w:y="70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упражнения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пальчиковой</w:t>
      </w:r>
    </w:p>
    <w:p w:rsidR="008C6820" w:rsidRPr="006934BD" w:rsidRDefault="008C6820">
      <w:pPr>
        <w:framePr w:w="3020" w:wrap="auto" w:hAnchor="text" w:x="4264" w:y="70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азбукой»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М.2010г.</w:t>
      </w:r>
    </w:p>
    <w:p w:rsidR="008C6820" w:rsidRPr="006934BD" w:rsidRDefault="008C6820">
      <w:pPr>
        <w:framePr w:w="3437" w:wrap="auto" w:hAnchor="text" w:x="11658" w:y="7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Тетрадь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штриховки</w:t>
      </w:r>
    </w:p>
    <w:p w:rsidR="008C6820" w:rsidRPr="006934BD" w:rsidRDefault="008C6820">
      <w:pPr>
        <w:framePr w:w="3437" w:wrap="auto" w:hAnchor="text" w:x="11658" w:y="70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Издательство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«Детство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>-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Пресс»</w:t>
      </w:r>
    </w:p>
    <w:p w:rsidR="008C6820" w:rsidRPr="006934BD" w:rsidRDefault="008C6820">
      <w:pPr>
        <w:framePr w:w="3437" w:wrap="auto" w:hAnchor="text" w:x="11658" w:y="70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1999г.</w:t>
      </w:r>
    </w:p>
    <w:p w:rsidR="008C6820" w:rsidRPr="006934BD" w:rsidRDefault="008C6820">
      <w:pPr>
        <w:framePr w:w="1459" w:wrap="auto" w:hAnchor="text" w:x="686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.С.И.Агеева</w:t>
      </w:r>
    </w:p>
    <w:p w:rsidR="008C6820" w:rsidRPr="006934BD" w:rsidRDefault="008C6820">
      <w:pPr>
        <w:framePr w:w="3091" w:wrap="auto" w:hAnchor="text" w:x="7961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4.Л.Г.Брозаускас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Развиваем</w:t>
      </w:r>
    </w:p>
    <w:p w:rsidR="008C6820" w:rsidRPr="006934BD" w:rsidRDefault="008C6820">
      <w:pPr>
        <w:framePr w:w="3091" w:wrap="auto" w:hAnchor="text" w:x="7961" w:y="73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пальчики.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Книга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>-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</w:p>
    <w:p w:rsidR="008C6820" w:rsidRPr="006934BD" w:rsidRDefault="008C6820">
      <w:pPr>
        <w:framePr w:w="3091" w:wrap="auto" w:hAnchor="text" w:x="7961" w:y="7317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развития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мелкой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моторики</w:t>
      </w:r>
    </w:p>
    <w:p w:rsidR="008C6820" w:rsidRPr="006934BD" w:rsidRDefault="008C6820">
      <w:pPr>
        <w:framePr w:w="3091" w:wrap="auto" w:hAnchor="text" w:x="7961" w:y="73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Санкт</w:t>
      </w:r>
      <w:r w:rsidRPr="006934BD">
        <w:rPr>
          <w:rFonts w:ascii="Times New Roman"/>
          <w:color w:val="000000"/>
          <w:spacing w:val="1"/>
          <w:sz w:val="24"/>
          <w:lang w:val="ru-RU"/>
        </w:rPr>
        <w:t>-</w:t>
      </w:r>
      <w:r w:rsidRPr="006934BD">
        <w:rPr>
          <w:rFonts w:ascii="Times New Roman" w:hAnsi="Times New Roman"/>
          <w:color w:val="000000"/>
          <w:sz w:val="24"/>
          <w:lang w:val="ru-RU"/>
        </w:rPr>
        <w:t>Петербург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2008г</w:t>
      </w:r>
    </w:p>
    <w:p w:rsidR="008C6820" w:rsidRPr="006934BD" w:rsidRDefault="008C6820">
      <w:pPr>
        <w:framePr w:w="2670" w:wrap="auto" w:hAnchor="text" w:x="566" w:y="7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Обучение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увлечением</w:t>
      </w:r>
    </w:p>
    <w:p w:rsidR="008C6820" w:rsidRPr="006934BD" w:rsidRDefault="008C6820">
      <w:pPr>
        <w:framePr w:w="2670" w:wrap="auto" w:hAnchor="text" w:x="566" w:y="7591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М.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1991г.</w:t>
      </w:r>
    </w:p>
    <w:p w:rsidR="008C6820" w:rsidRPr="006934BD" w:rsidRDefault="008C6820">
      <w:pPr>
        <w:framePr w:w="360" w:wrap="auto" w:hAnchor="text" w:x="4264" w:y="8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4</w:t>
      </w:r>
    </w:p>
    <w:p w:rsidR="008C6820" w:rsidRPr="006934BD" w:rsidRDefault="008C6820">
      <w:pPr>
        <w:framePr w:w="1977" w:wrap="auto" w:hAnchor="text" w:x="4384" w:y="8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.Т.Ю.Бардышева</w:t>
      </w:r>
    </w:p>
    <w:p w:rsidR="008C6820" w:rsidRPr="006934BD" w:rsidRDefault="008C6820">
      <w:pPr>
        <w:framePr w:w="3502" w:wrap="auto" w:hAnchor="text" w:x="11658" w:y="8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5.Б.В.Кузнецов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Прописи:</w:t>
      </w:r>
    </w:p>
    <w:p w:rsidR="008C6820" w:rsidRPr="006934BD" w:rsidRDefault="008C6820">
      <w:pPr>
        <w:framePr w:w="3502" w:wrap="auto" w:hAnchor="text" w:x="11658" w:y="81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5"/>
          <w:sz w:val="24"/>
          <w:lang w:val="ru-RU"/>
        </w:rPr>
        <w:t>А)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рисуем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контуру</w:t>
      </w:r>
    </w:p>
    <w:p w:rsidR="008C6820" w:rsidRPr="006934BD" w:rsidRDefault="008C6820">
      <w:pPr>
        <w:framePr w:w="3502" w:wrap="auto" w:hAnchor="text" w:x="11658" w:y="81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Б)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узоры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штриховка</w:t>
      </w:r>
    </w:p>
    <w:p w:rsidR="008C6820" w:rsidRPr="006934BD" w:rsidRDefault="008C6820">
      <w:pPr>
        <w:framePr w:w="3502" w:wrap="auto" w:hAnchor="text" w:x="11658" w:y="81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В)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Линии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фигуры</w:t>
      </w:r>
    </w:p>
    <w:p w:rsidR="008C6820" w:rsidRPr="006934BD" w:rsidRDefault="008C6820">
      <w:pPr>
        <w:framePr w:w="3502" w:wrap="auto" w:hAnchor="text" w:x="11658" w:y="81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ООО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Издательство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«РОСМЕН»</w:t>
      </w:r>
    </w:p>
    <w:p w:rsidR="008C6820" w:rsidRPr="006934BD" w:rsidRDefault="008C6820">
      <w:pPr>
        <w:framePr w:w="3502" w:wrap="auto" w:hAnchor="text" w:x="11658" w:y="81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2003г.</w:t>
      </w:r>
    </w:p>
    <w:p w:rsidR="008C6820" w:rsidRPr="006934BD" w:rsidRDefault="008C6820">
      <w:pPr>
        <w:framePr w:w="360" w:wrap="auto" w:hAnchor="text" w:x="566" w:y="8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</w:t>
      </w:r>
    </w:p>
    <w:p w:rsidR="008C6820" w:rsidRPr="006934BD" w:rsidRDefault="008C6820">
      <w:pPr>
        <w:framePr w:w="1713" w:wrap="auto" w:hAnchor="text" w:x="686" w:y="8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pacing w:val="2"/>
          <w:sz w:val="24"/>
          <w:lang w:val="ru-RU"/>
        </w:rPr>
        <w:t>.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А.Н.Лебедева</w:t>
      </w:r>
    </w:p>
    <w:p w:rsidR="008C6820" w:rsidRPr="006934BD" w:rsidRDefault="008C6820">
      <w:pPr>
        <w:framePr w:w="3036" w:wrap="auto" w:hAnchor="text" w:x="4264" w:y="8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«Разговорчивые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пальчики»</w:t>
      </w:r>
    </w:p>
    <w:p w:rsidR="008C6820" w:rsidRPr="006934BD" w:rsidRDefault="008C6820">
      <w:pPr>
        <w:framePr w:w="3000" w:wrap="auto" w:hAnchor="text" w:x="566" w:y="8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Развитие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сенсомоторики</w:t>
      </w:r>
    </w:p>
    <w:p w:rsidR="008C6820" w:rsidRPr="006934BD" w:rsidRDefault="008C6820">
      <w:pPr>
        <w:framePr w:w="3000" w:wrap="auto" w:hAnchor="text" w:x="566" w:y="86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М.Школьная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пресса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2002г.</w:t>
      </w:r>
    </w:p>
    <w:p w:rsidR="008C6820" w:rsidRPr="006934BD" w:rsidRDefault="008C6820">
      <w:pPr>
        <w:framePr w:w="3564" w:wrap="auto" w:hAnchor="text" w:x="4264" w:y="8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Издательство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«Карапуз»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2003г.</w:t>
      </w:r>
    </w:p>
    <w:p w:rsidR="008C6820" w:rsidRPr="006934BD" w:rsidRDefault="008C6820">
      <w:pPr>
        <w:framePr w:w="3564" w:wrap="auto" w:hAnchor="text" w:x="4264" w:y="86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5.А.Е.БелаяЮ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В.И.Мирясова</w:t>
      </w:r>
    </w:p>
    <w:p w:rsidR="008C6820" w:rsidRPr="006934BD" w:rsidRDefault="008C6820">
      <w:pPr>
        <w:framePr w:w="3564" w:wrap="auto" w:hAnchor="text" w:x="4264" w:y="86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Пальчиковые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развития</w:t>
      </w:r>
    </w:p>
    <w:p w:rsidR="008C6820" w:rsidRPr="006934BD" w:rsidRDefault="008C6820">
      <w:pPr>
        <w:framePr w:w="3517" w:wrap="auto" w:hAnchor="text" w:x="7961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5.Зайцев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В.Б.Рисуем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</w:p>
    <w:p w:rsidR="008C6820" w:rsidRPr="006934BD" w:rsidRDefault="008C6820">
      <w:pPr>
        <w:framePr w:w="3517" w:wrap="auto" w:hAnchor="text" w:x="7961" w:y="89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клеточкам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(цветы)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ООО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Группа</w:t>
      </w:r>
    </w:p>
    <w:p w:rsidR="008C6820" w:rsidRPr="006934BD" w:rsidRDefault="008C6820">
      <w:pPr>
        <w:framePr w:w="360" w:wrap="auto" w:hAnchor="text" w:x="566" w:y="9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7</w:t>
      </w:r>
    </w:p>
    <w:p w:rsidR="008C6820" w:rsidRPr="006934BD" w:rsidRDefault="008C6820">
      <w:pPr>
        <w:framePr w:w="1703" w:wrap="auto" w:hAnchor="text" w:x="686" w:y="9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.Т.А.Ткаченко</w:t>
      </w:r>
    </w:p>
    <w:p w:rsidR="008C6820" w:rsidRPr="006934BD" w:rsidRDefault="008C6820">
      <w:pPr>
        <w:framePr w:w="5985" w:wrap="auto" w:hAnchor="text" w:x="4264" w:y="9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речи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АСТ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«Астрель»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Профиздат</w:t>
      </w:r>
      <w:r w:rsidRPr="006934BD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Компаний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«РИПОЛ</w:t>
      </w:r>
    </w:p>
    <w:p w:rsidR="008C6820" w:rsidRPr="006934BD" w:rsidRDefault="008C6820">
      <w:pPr>
        <w:framePr w:w="3481" w:wrap="auto" w:hAnchor="text" w:x="566" w:y="9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Физкультминутки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развития</w:t>
      </w:r>
    </w:p>
    <w:p w:rsidR="008C6820" w:rsidRPr="006934BD" w:rsidRDefault="008C6820">
      <w:pPr>
        <w:framePr w:w="3481" w:wrap="auto" w:hAnchor="text" w:x="566" w:y="97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Пальцевой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моторики</w:t>
      </w:r>
    </w:p>
    <w:p w:rsidR="008C6820" w:rsidRPr="006934BD" w:rsidRDefault="008C6820">
      <w:pPr>
        <w:framePr w:w="1212" w:wrap="auto" w:hAnchor="text" w:x="4264" w:y="9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М.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2006г.</w:t>
      </w:r>
    </w:p>
    <w:p w:rsidR="008C6820" w:rsidRPr="006934BD" w:rsidRDefault="008C6820">
      <w:pPr>
        <w:framePr w:w="1799" w:wrap="auto" w:hAnchor="text" w:x="7961" w:y="9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классик»2011г.</w:t>
      </w:r>
    </w:p>
    <w:p w:rsidR="008C6820" w:rsidRPr="006934BD" w:rsidRDefault="008C6820">
      <w:pPr>
        <w:framePr w:w="1799" w:wrap="auto" w:hAnchor="text" w:x="11658" w:y="10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6.Т.Г.Фантазия</w:t>
      </w:r>
    </w:p>
    <w:p w:rsidR="008C6820" w:rsidRPr="006934BD" w:rsidRDefault="008C6820">
      <w:pPr>
        <w:framePr w:w="3266" w:wrap="auto" w:hAnchor="text" w:x="566" w:y="10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М.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Издательство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«Гном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Д.»</w:t>
      </w:r>
    </w:p>
    <w:p w:rsidR="008C6820" w:rsidRPr="006934BD" w:rsidRDefault="008C6820">
      <w:pPr>
        <w:framePr w:w="2157" w:wrap="auto" w:hAnchor="text" w:x="4264" w:y="10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6.В.В.Цвинтарный</w:t>
      </w:r>
    </w:p>
    <w:p w:rsidR="008C6820" w:rsidRPr="006934BD" w:rsidRDefault="008C6820">
      <w:pPr>
        <w:framePr w:w="2714" w:wrap="auto" w:hAnchor="text" w:x="7961" w:y="10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6.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Зайцев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В.Б.Рисуем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</w:p>
    <w:p w:rsidR="008C6820" w:rsidRPr="006934BD" w:rsidRDefault="008C6820">
      <w:pPr>
        <w:framePr w:w="2421" w:wrap="auto" w:hAnchor="text" w:x="11658" w:y="10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Мои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первые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прописи</w:t>
      </w:r>
    </w:p>
    <w:p w:rsidR="008C6820" w:rsidRPr="006934BD" w:rsidRDefault="008C6820">
      <w:pPr>
        <w:framePr w:w="360" w:wrap="auto" w:hAnchor="text" w:x="566" w:y="10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698" w:wrap="auto" w:hAnchor="text" w:x="686" w:y="10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001г</w:t>
      </w:r>
    </w:p>
    <w:p w:rsidR="008C6820" w:rsidRPr="006934BD" w:rsidRDefault="008C6820">
      <w:pPr>
        <w:framePr w:w="3562" w:wrap="auto" w:hAnchor="text" w:x="4264" w:y="10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Играем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пальчиками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развиваем</w:t>
      </w:r>
    </w:p>
    <w:p w:rsidR="008C6820" w:rsidRPr="006934BD" w:rsidRDefault="008C6820">
      <w:pPr>
        <w:framePr w:w="3562" w:wrap="auto" w:hAnchor="text" w:x="4264" w:y="106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речь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Нижний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Новгород</w:t>
      </w:r>
    </w:p>
    <w:p w:rsidR="008C6820" w:rsidRPr="006934BD" w:rsidRDefault="008C6820">
      <w:pPr>
        <w:framePr w:w="6521" w:wrap="auto" w:hAnchor="text" w:x="7961" w:y="10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клеточкам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(птицы»)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ООО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Группа</w:t>
      </w:r>
      <w:r w:rsidRPr="006934BD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(развивающая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раскраска)</w:t>
      </w:r>
    </w:p>
    <w:p w:rsidR="008C6820" w:rsidRPr="006934BD" w:rsidRDefault="008C6820">
      <w:pPr>
        <w:framePr w:w="6521" w:wrap="auto" w:hAnchor="text" w:x="7961" w:y="106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Компаний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«РИПОЛ</w:t>
      </w:r>
      <w:r w:rsidRPr="006934BD">
        <w:rPr>
          <w:rFonts w:ascii="Times New Roman"/>
          <w:color w:val="000000"/>
          <w:spacing w:val="159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ОАО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Радуга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2003г.</w:t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pict>
          <v:shape id="_x000011" o:spid="_x0000_s1036" type="#_x0000_t75" style="position:absolute;margin-left:21.55pt;margin-top:128.95pt;width:742.15pt;height:431.55pt;z-index:-251663360;mso-position-horizontal-relative:page;mso-position-vertical-relative:page">
            <v:imagedata r:id="rId15" o:title=""/>
            <w10:wrap anchorx="page" anchory="page"/>
          </v:shape>
        </w:pict>
      </w:r>
      <w:r w:rsidRPr="006934BD">
        <w:rPr>
          <w:rFonts w:ascii="Arial"/>
          <w:color w:val="FF0000"/>
          <w:sz w:val="2"/>
          <w:lang w:val="ru-RU"/>
        </w:rPr>
        <w:br w:type="page"/>
      </w:r>
    </w:p>
    <w:p w:rsidR="008C6820" w:rsidRPr="006934BD" w:rsidRDefault="008C682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6934BD">
        <w:rPr>
          <w:rFonts w:ascii="Arial"/>
          <w:color w:val="FF0000"/>
          <w:sz w:val="2"/>
          <w:lang w:val="ru-RU"/>
        </w:rPr>
        <w:t xml:space="preserve"> </w:t>
      </w:r>
    </w:p>
    <w:p w:rsidR="008C6820" w:rsidRPr="006934BD" w:rsidRDefault="008C6820">
      <w:pPr>
        <w:framePr w:w="360" w:wrap="auto" w:hAnchor="text" w:x="566" w:y="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8</w:t>
      </w:r>
    </w:p>
    <w:p w:rsidR="008C6820" w:rsidRPr="006934BD" w:rsidRDefault="008C6820">
      <w:pPr>
        <w:framePr w:w="3161" w:wrap="auto" w:hAnchor="text" w:x="686" w:y="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.О.В.Узорова,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Е.А.Нефедова</w:t>
      </w:r>
    </w:p>
    <w:p w:rsidR="008C6820" w:rsidRPr="006934BD" w:rsidRDefault="008C6820">
      <w:pPr>
        <w:framePr w:w="3274" w:wrap="auto" w:hAnchor="text" w:x="4264" w:y="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Издательство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«Флокс»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1995г.</w:t>
      </w:r>
    </w:p>
    <w:p w:rsidR="008C6820" w:rsidRPr="006934BD" w:rsidRDefault="008C6820">
      <w:pPr>
        <w:framePr w:w="3274" w:wrap="auto" w:hAnchor="text" w:x="4264" w:y="57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7.С.Е.Большакова</w:t>
      </w:r>
    </w:p>
    <w:p w:rsidR="008C6820" w:rsidRPr="006934BD" w:rsidRDefault="008C6820">
      <w:pPr>
        <w:framePr w:w="1799" w:wrap="auto" w:hAnchor="text" w:x="7961" w:y="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классик»2011г.</w:t>
      </w:r>
    </w:p>
    <w:p w:rsidR="008C6820" w:rsidRPr="006934BD" w:rsidRDefault="008C6820">
      <w:pPr>
        <w:framePr w:w="2833" w:wrap="auto" w:hAnchor="text" w:x="566" w:y="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Пальчиковая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гимнастика</w:t>
      </w:r>
    </w:p>
    <w:p w:rsidR="008C6820" w:rsidRPr="006934BD" w:rsidRDefault="008C6820">
      <w:pPr>
        <w:framePr w:w="2833" w:wrap="auto" w:hAnchor="text" w:x="566" w:y="8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АСТ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«Астрель»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М.2002г.</w:t>
      </w:r>
    </w:p>
    <w:p w:rsidR="008C6820" w:rsidRPr="006934BD" w:rsidRDefault="008C6820">
      <w:pPr>
        <w:framePr w:w="2020" w:wrap="auto" w:hAnchor="text" w:x="11658" w:y="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67Л,М.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Козырева</w:t>
      </w:r>
    </w:p>
    <w:p w:rsidR="008C6820" w:rsidRPr="006934BD" w:rsidRDefault="008C6820">
      <w:pPr>
        <w:framePr w:w="2714" w:wrap="auto" w:hAnchor="text" w:x="7961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7.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Зайцев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В.Б.Рисуем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</w:p>
    <w:p w:rsidR="008C6820" w:rsidRPr="006934BD" w:rsidRDefault="008C6820">
      <w:pPr>
        <w:framePr w:w="2878" w:wrap="auto" w:hAnchor="text" w:x="11658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Развиваем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руку: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рисуем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2878" w:wrap="auto" w:hAnchor="text" w:x="11658" w:y="11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раскрашиваем</w:t>
      </w:r>
    </w:p>
    <w:p w:rsidR="008C6820" w:rsidRPr="006934BD" w:rsidRDefault="008C6820">
      <w:pPr>
        <w:framePr w:w="6710" w:wrap="auto" w:hAnchor="text" w:x="4264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Формирование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мелкой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моторики</w:t>
      </w:r>
      <w:r w:rsidRPr="006934BD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клеточкам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(деревья»)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ООО</w:t>
      </w:r>
    </w:p>
    <w:p w:rsidR="008C6820" w:rsidRPr="006934BD" w:rsidRDefault="008C6820">
      <w:pPr>
        <w:framePr w:w="360" w:wrap="auto" w:hAnchor="text" w:x="566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9</w:t>
      </w:r>
    </w:p>
    <w:p w:rsidR="008C6820" w:rsidRPr="006934BD" w:rsidRDefault="008C6820">
      <w:pPr>
        <w:framePr w:w="3164" w:wrap="auto" w:hAnchor="text" w:x="686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.О.В.Узорова,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Е.А.Нефедова</w:t>
      </w:r>
    </w:p>
    <w:p w:rsidR="008C6820" w:rsidRPr="006934BD" w:rsidRDefault="008C6820">
      <w:pPr>
        <w:framePr w:w="3041" w:wrap="auto" w:hAnchor="text" w:x="4264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рук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(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Игры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/>
          <w:color w:val="000000"/>
          <w:sz w:val="24"/>
          <w:lang w:val="ru-RU"/>
        </w:rPr>
        <w:t>)</w:t>
      </w:r>
    </w:p>
    <w:p w:rsidR="008C6820" w:rsidRPr="006934BD" w:rsidRDefault="008C6820">
      <w:pPr>
        <w:framePr w:w="3041" w:wrap="auto" w:hAnchor="text" w:x="4264" w:y="16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Творческий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центр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«Сфера»</w:t>
      </w:r>
    </w:p>
    <w:p w:rsidR="008C6820" w:rsidRPr="006934BD" w:rsidRDefault="008C6820">
      <w:pPr>
        <w:framePr w:w="3041" w:wrap="auto" w:hAnchor="text" w:x="4264" w:y="16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М.2005г.</w:t>
      </w:r>
    </w:p>
    <w:p w:rsidR="008C6820" w:rsidRPr="006934BD" w:rsidRDefault="008C6820">
      <w:pPr>
        <w:framePr w:w="3089" w:wrap="auto" w:hAnchor="text" w:x="7961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Группа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Компаний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«РИПОЛ</w:t>
      </w:r>
    </w:p>
    <w:p w:rsidR="008C6820" w:rsidRPr="006934BD" w:rsidRDefault="008C6820">
      <w:pPr>
        <w:framePr w:w="3089" w:wrap="auto" w:hAnchor="text" w:x="7961" w:y="16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классик»2011г.</w:t>
      </w:r>
    </w:p>
    <w:p w:rsidR="008C6820" w:rsidRPr="006934BD" w:rsidRDefault="008C6820">
      <w:pPr>
        <w:framePr w:w="3144" w:wrap="auto" w:hAnchor="text" w:x="11658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Академия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«Холдинг»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2002г.</w:t>
      </w:r>
    </w:p>
    <w:p w:rsidR="008C6820" w:rsidRPr="006934BD" w:rsidRDefault="008C6820">
      <w:pPr>
        <w:framePr w:w="2770" w:wrap="auto" w:hAnchor="text" w:x="566" w:y="1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Игры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пальчиками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АСТ</w:t>
      </w:r>
    </w:p>
    <w:p w:rsidR="008C6820" w:rsidRPr="006934BD" w:rsidRDefault="008C6820">
      <w:pPr>
        <w:framePr w:w="2770" w:wrap="auto" w:hAnchor="text" w:x="566" w:y="19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«</w:t>
      </w:r>
    </w:p>
    <w:p w:rsidR="008C6820" w:rsidRPr="006934BD" w:rsidRDefault="008C6820">
      <w:pPr>
        <w:framePr w:w="2171" w:wrap="auto" w:hAnchor="text" w:x="68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Астрель»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М.2002г.</w:t>
      </w:r>
    </w:p>
    <w:p w:rsidR="008C6820" w:rsidRPr="006934BD" w:rsidRDefault="008C6820">
      <w:pPr>
        <w:framePr w:w="2171" w:wrap="auto" w:hAnchor="text" w:x="686" w:y="2231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0.Л.П.Савина</w:t>
      </w:r>
    </w:p>
    <w:p w:rsidR="008C6820" w:rsidRPr="006934BD" w:rsidRDefault="008C6820">
      <w:pPr>
        <w:framePr w:w="3536" w:wrap="auto" w:hAnchor="text" w:x="11658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8.Комплект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рабочих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тетрадей</w:t>
      </w: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536" w:wrap="auto" w:hAnchor="text" w:x="11658" w:y="22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прописей:</w:t>
      </w:r>
    </w:p>
    <w:p w:rsidR="008C6820" w:rsidRPr="006934BD" w:rsidRDefault="008C6820">
      <w:pPr>
        <w:framePr w:w="3536" w:wrap="auto" w:hAnchor="text" w:x="11658" w:y="22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С.Е.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Гаврина,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Н.Л.кутявина.</w:t>
      </w:r>
    </w:p>
    <w:p w:rsidR="008C6820" w:rsidRPr="006934BD" w:rsidRDefault="008C6820">
      <w:pPr>
        <w:framePr w:w="3536" w:wrap="auto" w:hAnchor="text" w:x="11658" w:y="22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И.Г.Топоркова,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С.В.Щербинина</w:t>
      </w:r>
    </w:p>
    <w:p w:rsidR="008C6820" w:rsidRPr="006934BD" w:rsidRDefault="008C6820">
      <w:pPr>
        <w:framePr w:w="3536" w:wrap="auto" w:hAnchor="text" w:x="11658" w:y="22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5"/>
          <w:sz w:val="24"/>
          <w:lang w:val="ru-RU"/>
        </w:rPr>
        <w:t>А)</w:t>
      </w:r>
      <w:r w:rsidRPr="006934B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учимся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писать</w:t>
      </w:r>
    </w:p>
    <w:p w:rsidR="008C6820" w:rsidRPr="006934BD" w:rsidRDefault="008C6820">
      <w:pPr>
        <w:framePr w:w="360" w:wrap="auto" w:hAnchor="text" w:x="7961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8</w:t>
      </w:r>
    </w:p>
    <w:p w:rsidR="008C6820" w:rsidRPr="006934BD" w:rsidRDefault="008C6820">
      <w:pPr>
        <w:framePr w:w="2652" w:wrap="auto" w:hAnchor="text" w:x="8081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Зайцев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В.Б.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Рисуем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4"/>
          <w:sz w:val="24"/>
          <w:lang w:val="ru-RU"/>
        </w:rPr>
        <w:t>по</w:t>
      </w:r>
    </w:p>
    <w:p w:rsidR="008C6820" w:rsidRPr="006934BD" w:rsidRDefault="008C6820">
      <w:pPr>
        <w:framePr w:w="360" w:wrap="auto" w:hAnchor="text" w:x="566" w:y="2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660" w:wrap="auto" w:hAnchor="text" w:x="4264" w:y="2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8.С.Е.Гаврина,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Н.Л.Кутявина</w:t>
      </w:r>
    </w:p>
    <w:p w:rsidR="008C6820" w:rsidRPr="006934BD" w:rsidRDefault="008C6820">
      <w:pPr>
        <w:framePr w:w="3660" w:wrap="auto" w:hAnchor="text" w:x="4264" w:y="27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Развиваем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руки</w:t>
      </w:r>
      <w:r w:rsidRPr="006934BD">
        <w:rPr>
          <w:rFonts w:ascii="Times New Roman"/>
          <w:color w:val="000000"/>
          <w:sz w:val="24"/>
          <w:lang w:val="ru-RU"/>
        </w:rPr>
        <w:t>-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2"/>
          <w:sz w:val="24"/>
          <w:lang w:val="ru-RU"/>
        </w:rPr>
        <w:t>чтоб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учиться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3660" w:wrap="auto" w:hAnchor="text" w:x="4264" w:y="27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писать.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  <w:r w:rsidRPr="006934B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красиво</w:t>
      </w:r>
      <w:r w:rsidRPr="006934B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рисовать</w:t>
      </w:r>
    </w:p>
    <w:p w:rsidR="008C6820" w:rsidRPr="006934BD" w:rsidRDefault="008C6820">
      <w:pPr>
        <w:framePr w:w="3660" w:wrap="auto" w:hAnchor="text" w:x="4264" w:y="2784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Ярославль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Академия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развития»</w:t>
      </w:r>
    </w:p>
    <w:p w:rsidR="008C6820" w:rsidRPr="006934BD" w:rsidRDefault="008C6820">
      <w:pPr>
        <w:framePr w:w="3660" w:wrap="auto" w:hAnchor="text" w:x="4264" w:y="278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1998г.</w:t>
      </w:r>
    </w:p>
    <w:p w:rsidR="008C6820" w:rsidRPr="006934BD" w:rsidRDefault="008C6820">
      <w:pPr>
        <w:framePr w:w="3565" w:wrap="auto" w:hAnchor="text" w:x="7961" w:y="2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клеточкам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(овощи)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ООО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Группа</w:t>
      </w:r>
    </w:p>
    <w:p w:rsidR="008C6820" w:rsidRPr="006934BD" w:rsidRDefault="008C6820">
      <w:pPr>
        <w:framePr w:w="3565" w:wrap="auto" w:hAnchor="text" w:x="7961" w:y="27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Компаний</w:t>
      </w:r>
      <w:r w:rsidRPr="006934B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«РИПОЛ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классик»</w:t>
      </w:r>
    </w:p>
    <w:p w:rsidR="008C6820" w:rsidRPr="006934BD" w:rsidRDefault="008C6820">
      <w:pPr>
        <w:framePr w:w="3565" w:wrap="auto" w:hAnchor="text" w:x="7961" w:y="27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2012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г.</w:t>
      </w:r>
    </w:p>
    <w:p w:rsidR="008C6820" w:rsidRPr="006934BD" w:rsidRDefault="008C6820">
      <w:pPr>
        <w:framePr w:w="2803" w:wrap="auto" w:hAnchor="text" w:x="566" w:y="3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Пальчиковая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гимнастика</w:t>
      </w:r>
    </w:p>
    <w:p w:rsidR="008C6820" w:rsidRPr="006934BD" w:rsidRDefault="008C6820">
      <w:pPr>
        <w:framePr w:w="2803" w:wrap="auto" w:hAnchor="text" w:x="566" w:y="30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Родничок.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АСТ.М.2002г.</w:t>
      </w:r>
    </w:p>
    <w:p w:rsidR="008C6820" w:rsidRPr="006934BD" w:rsidRDefault="008C6820">
      <w:pPr>
        <w:framePr w:w="2872" w:wrap="auto" w:hAnchor="text" w:x="11658" w:y="3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Б)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готовим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руку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письму</w:t>
      </w:r>
    </w:p>
    <w:p w:rsidR="008C6820" w:rsidRPr="006934BD" w:rsidRDefault="008C6820">
      <w:pPr>
        <w:framePr w:w="2872" w:wrap="auto" w:hAnchor="text" w:x="11658" w:y="361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В)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тренируем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руку</w:t>
      </w:r>
    </w:p>
    <w:p w:rsidR="008C6820" w:rsidRPr="006934BD" w:rsidRDefault="008C6820">
      <w:pPr>
        <w:framePr w:w="360" w:wrap="auto" w:hAnchor="text" w:x="566" w:y="3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1880" w:wrap="auto" w:hAnchor="text" w:x="686" w:y="3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Т.А.Ткаченко</w:t>
      </w:r>
    </w:p>
    <w:p w:rsidR="008C6820" w:rsidRPr="006934BD" w:rsidRDefault="008C6820">
      <w:pPr>
        <w:framePr w:w="2834" w:wrap="auto" w:hAnchor="text" w:x="7961" w:y="3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9.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Зайцев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В.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Б.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2"/>
          <w:sz w:val="24"/>
          <w:lang w:val="ru-RU"/>
        </w:rPr>
        <w:t>Рисуем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</w:p>
    <w:p w:rsidR="008C6820" w:rsidRPr="006934BD" w:rsidRDefault="008C6820">
      <w:pPr>
        <w:framePr w:w="3714" w:wrap="auto" w:hAnchor="text" w:x="56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Мелкая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моторика</w:t>
      </w:r>
      <w:r w:rsidRPr="006934BD">
        <w:rPr>
          <w:rFonts w:ascii="Times New Roman"/>
          <w:color w:val="000000"/>
          <w:spacing w:val="-3"/>
          <w:sz w:val="24"/>
          <w:lang w:val="ru-RU"/>
        </w:rPr>
        <w:t>-</w:t>
      </w:r>
      <w:r w:rsidRPr="006934BD">
        <w:rPr>
          <w:rFonts w:ascii="Times New Roman" w:hAnsi="Times New Roman"/>
          <w:color w:val="000000"/>
          <w:sz w:val="24"/>
          <w:lang w:val="ru-RU"/>
        </w:rPr>
        <w:t>гимнастика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</w:p>
    <w:p w:rsidR="008C6820" w:rsidRPr="006934BD" w:rsidRDefault="008C6820">
      <w:pPr>
        <w:framePr w:w="7157" w:wrap="auto" w:hAnchor="text" w:x="7961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клеточкам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(фрукты)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ООО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Группа</w:t>
      </w:r>
      <w:r w:rsidRPr="006934BD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ООО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Издательство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«РОСМЕН</w:t>
      </w:r>
      <w:r w:rsidRPr="006934BD">
        <w:rPr>
          <w:rFonts w:ascii="Times New Roman"/>
          <w:color w:val="000000"/>
          <w:sz w:val="24"/>
          <w:lang w:val="ru-RU"/>
        </w:rPr>
        <w:t>-</w:t>
      </w:r>
    </w:p>
    <w:p w:rsidR="008C6820" w:rsidRPr="006934BD" w:rsidRDefault="008C6820">
      <w:pPr>
        <w:framePr w:w="3202" w:wrap="auto" w:hAnchor="text" w:x="566" w:y="4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пальчиков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М.ЭКСМО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2006г.</w:t>
      </w:r>
    </w:p>
    <w:p w:rsidR="008C6820" w:rsidRPr="006934BD" w:rsidRDefault="008C6820">
      <w:pPr>
        <w:framePr w:w="300" w:wrap="auto" w:hAnchor="text" w:x="4264" w:y="4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.</w:t>
      </w:r>
    </w:p>
    <w:p w:rsidR="008C6820" w:rsidRPr="006934BD" w:rsidRDefault="008C6820">
      <w:pPr>
        <w:framePr w:w="3267" w:wrap="auto" w:hAnchor="text" w:x="7961" w:y="4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Компаний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«РИПОЛ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классик»</w:t>
      </w:r>
    </w:p>
    <w:p w:rsidR="008C6820" w:rsidRPr="006934BD" w:rsidRDefault="008C6820">
      <w:pPr>
        <w:framePr w:w="1672" w:wrap="auto" w:hAnchor="text" w:x="11658" w:y="4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Пресс»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2003г.</w:t>
      </w:r>
    </w:p>
    <w:p w:rsidR="008C6820" w:rsidRPr="006934BD" w:rsidRDefault="008C6820">
      <w:pPr>
        <w:framePr w:w="360" w:wrap="auto" w:hAnchor="text" w:x="7961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761" w:wrap="auto" w:hAnchor="text" w:x="8081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013г.</w:t>
      </w:r>
    </w:p>
    <w:p w:rsidR="008C6820" w:rsidRPr="006934BD" w:rsidRDefault="008C6820">
      <w:pPr>
        <w:framePr w:w="360" w:wrap="auto" w:hAnchor="text" w:x="56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2015" w:wrap="auto" w:hAnchor="text" w:x="68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Т.Н.Щербакова</w:t>
      </w:r>
    </w:p>
    <w:p w:rsidR="008C6820" w:rsidRPr="006934BD" w:rsidRDefault="008C6820">
      <w:pPr>
        <w:framePr w:w="1656" w:wrap="auto" w:hAnchor="text" w:x="11658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9.Л.Морозова</w:t>
      </w:r>
    </w:p>
    <w:p w:rsidR="008C6820" w:rsidRPr="006934BD" w:rsidRDefault="008C6820">
      <w:pPr>
        <w:framePr w:w="3262" w:wrap="auto" w:hAnchor="text" w:x="566" w:y="5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Игры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пальчиками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.развитие</w:t>
      </w:r>
    </w:p>
    <w:p w:rsidR="008C6820" w:rsidRPr="006934BD" w:rsidRDefault="008C6820">
      <w:pPr>
        <w:framePr w:w="3262" w:wrap="auto" w:hAnchor="text" w:x="566" w:y="5545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мелкой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моторики.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Расскажи</w:t>
      </w:r>
    </w:p>
    <w:p w:rsidR="008C6820" w:rsidRPr="006934BD" w:rsidRDefault="008C6820">
      <w:pPr>
        <w:framePr w:w="3262" w:wrap="auto" w:hAnchor="text" w:x="566" w:y="55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стихи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руками</w:t>
      </w:r>
    </w:p>
    <w:p w:rsidR="008C6820" w:rsidRPr="006934BD" w:rsidRDefault="008C6820">
      <w:pPr>
        <w:framePr w:w="3677" w:wrap="auto" w:hAnchor="text" w:x="11658" w:y="5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Графические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прописи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детей</w:t>
      </w:r>
    </w:p>
    <w:p w:rsidR="008C6820" w:rsidRPr="006934BD" w:rsidRDefault="008C6820">
      <w:pPr>
        <w:framePr w:w="3677" w:wrap="auto" w:hAnchor="text" w:x="11658" w:y="5545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ООО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Издательство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«Яуза»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2002г.</w:t>
      </w:r>
    </w:p>
    <w:p w:rsidR="008C6820" w:rsidRPr="006934BD" w:rsidRDefault="008C6820">
      <w:pPr>
        <w:framePr w:w="3519" w:wrap="auto" w:hAnchor="text" w:x="566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Издательство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«Карапуз»</w:t>
      </w:r>
      <w:r w:rsidRPr="006934B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2003г.</w:t>
      </w:r>
    </w:p>
    <w:p w:rsidR="008C6820" w:rsidRPr="006934BD" w:rsidRDefault="008C6820">
      <w:pPr>
        <w:framePr w:w="2155" w:wrap="auto" w:hAnchor="text" w:x="11658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10.Т.ЮБардышева</w:t>
      </w:r>
    </w:p>
    <w:p w:rsidR="008C6820" w:rsidRPr="006934BD" w:rsidRDefault="008C6820">
      <w:pPr>
        <w:framePr w:w="3126" w:wrap="auto" w:hAnchor="text" w:x="11658" w:y="6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«Здравствуй,</w:t>
      </w:r>
      <w:r w:rsidRPr="006934B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как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живешь?</w:t>
      </w:r>
      <w:r w:rsidRPr="006934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</w:t>
      </w:r>
    </w:p>
    <w:p w:rsidR="008C6820" w:rsidRPr="006934BD" w:rsidRDefault="008C6820">
      <w:pPr>
        <w:framePr w:w="360" w:wrap="auto" w:hAnchor="text" w:x="56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555" w:wrap="auto" w:hAnchor="text" w:x="68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3.Т.П.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Трясорукова</w:t>
      </w:r>
      <w:r w:rsidRPr="006934B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Гимнастика</w:t>
      </w:r>
    </w:p>
    <w:p w:rsidR="008C6820" w:rsidRPr="006934BD" w:rsidRDefault="008C6820">
      <w:pPr>
        <w:framePr w:w="3111" w:wrap="auto" w:hAnchor="text" w:x="11658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(гимнастика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пальчиков)</w:t>
      </w:r>
    </w:p>
    <w:p w:rsidR="008C6820" w:rsidRPr="006934BD" w:rsidRDefault="008C6820">
      <w:pPr>
        <w:framePr w:w="3363" w:wrap="auto" w:hAnchor="text" w:x="566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пальчиков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–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девочек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и</w:t>
      </w:r>
    </w:p>
    <w:p w:rsidR="008C6820" w:rsidRPr="006934BD" w:rsidRDefault="008C6820">
      <w:pPr>
        <w:framePr w:w="3456" w:wrap="auto" w:hAnchor="text" w:x="11658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Издательство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«Карапуз»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2003г.</w:t>
      </w:r>
    </w:p>
    <w:p w:rsidR="008C6820" w:rsidRPr="006934BD" w:rsidRDefault="008C6820">
      <w:pPr>
        <w:framePr w:w="3178" w:wrap="auto" w:hAnchor="text" w:x="566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мальчиков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Ростов</w:t>
      </w:r>
      <w:r w:rsidRPr="006934B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–на</w:t>
      </w:r>
      <w:r w:rsidRPr="006934BD">
        <w:rPr>
          <w:rFonts w:ascii="Times New Roman"/>
          <w:color w:val="000000"/>
          <w:sz w:val="24"/>
          <w:lang w:val="ru-RU"/>
        </w:rPr>
        <w:t>-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Дону</w:t>
      </w:r>
    </w:p>
    <w:p w:rsidR="008C6820" w:rsidRPr="006934BD" w:rsidRDefault="008C6820">
      <w:pPr>
        <w:framePr w:w="360" w:wrap="auto" w:hAnchor="text" w:x="566" w:y="7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«</w:t>
      </w:r>
    </w:p>
    <w:p w:rsidR="008C6820" w:rsidRPr="006934BD" w:rsidRDefault="008C6820">
      <w:pPr>
        <w:framePr w:w="1835" w:wrap="auto" w:hAnchor="text" w:x="744" w:y="7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Феникс»</w:t>
      </w:r>
      <w:r w:rsidRPr="006934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2012г.</w:t>
      </w:r>
    </w:p>
    <w:p w:rsidR="008C6820" w:rsidRPr="006934BD" w:rsidRDefault="008C6820">
      <w:pPr>
        <w:framePr w:w="3621" w:wrap="auto" w:hAnchor="text" w:x="11658" w:y="7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11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О.И.Крущельницкая</w:t>
      </w:r>
    </w:p>
    <w:p w:rsidR="008C6820" w:rsidRPr="006934BD" w:rsidRDefault="008C6820">
      <w:pPr>
        <w:framePr w:w="3621" w:wrap="auto" w:hAnchor="text" w:x="11658" w:y="77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Альбом</w:t>
      </w:r>
      <w:r w:rsidRPr="006934BD">
        <w:rPr>
          <w:rFonts w:ascii="Times New Roman"/>
          <w:color w:val="000000"/>
          <w:spacing w:val="2"/>
          <w:sz w:val="24"/>
          <w:lang w:val="ru-RU"/>
        </w:rPr>
        <w:t>-</w:t>
      </w:r>
      <w:r w:rsidRPr="006934BD">
        <w:rPr>
          <w:rFonts w:ascii="Times New Roman" w:hAnsi="Times New Roman"/>
          <w:color w:val="000000"/>
          <w:sz w:val="24"/>
          <w:lang w:val="ru-RU"/>
        </w:rPr>
        <w:t>тетрадь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упражнений</w:t>
      </w:r>
    </w:p>
    <w:p w:rsidR="008C6820" w:rsidRPr="006934BD" w:rsidRDefault="008C6820">
      <w:pPr>
        <w:framePr w:w="3621" w:wrap="auto" w:hAnchor="text" w:x="11658" w:y="77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(Путешествуем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слева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направо0</w:t>
      </w:r>
    </w:p>
    <w:p w:rsidR="008C6820" w:rsidRPr="006934BD" w:rsidRDefault="008C6820">
      <w:pPr>
        <w:framePr w:w="3621" w:wrap="auto" w:hAnchor="text" w:x="11658" w:y="77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М.2000г.</w:t>
      </w:r>
    </w:p>
    <w:p w:rsidR="008C6820" w:rsidRPr="006934BD" w:rsidRDefault="008C6820">
      <w:pPr>
        <w:framePr w:w="360" w:wrap="auto" w:hAnchor="text" w:x="566" w:y="8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3027" w:wrap="auto" w:hAnchor="text" w:x="686" w:y="8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4.Н.Рымчук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Оригинальные</w:t>
      </w:r>
    </w:p>
    <w:p w:rsidR="008C6820" w:rsidRPr="006934BD" w:rsidRDefault="008C6820">
      <w:pPr>
        <w:framePr w:w="3520" w:wrap="auto" w:hAnchor="text" w:x="566" w:y="8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пальчиковые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игры</w:t>
      </w:r>
      <w:r w:rsidRPr="006934BD">
        <w:rPr>
          <w:rFonts w:ascii="Times New Roman"/>
          <w:color w:val="000000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развития</w:t>
      </w:r>
    </w:p>
    <w:p w:rsidR="008C6820" w:rsidRPr="006934BD" w:rsidRDefault="008C6820">
      <w:pPr>
        <w:framePr w:w="3520" w:wrap="auto" w:hAnchor="text" w:x="566" w:y="85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мелкой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моторики.</w:t>
      </w:r>
    </w:p>
    <w:p w:rsidR="008C6820" w:rsidRPr="006934BD" w:rsidRDefault="008C6820">
      <w:pPr>
        <w:framePr w:w="3462" w:wrap="auto" w:hAnchor="text" w:x="566" w:y="9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ИД</w:t>
      </w:r>
      <w:r w:rsidRPr="006934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Владис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РИПОЛ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КЛАССИК</w:t>
      </w:r>
    </w:p>
    <w:p w:rsidR="008C6820" w:rsidRPr="006934BD" w:rsidRDefault="008C6820">
      <w:pPr>
        <w:framePr w:w="3602" w:wrap="auto" w:hAnchor="text" w:x="11658" w:y="9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z w:val="24"/>
          <w:lang w:val="ru-RU"/>
        </w:rPr>
        <w:t>12.Прописи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Развиваем</w:t>
      </w:r>
      <w:r w:rsidRPr="006934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моторику</w:t>
      </w:r>
    </w:p>
    <w:p w:rsidR="008C6820" w:rsidRPr="006934BD" w:rsidRDefault="008C6820">
      <w:pPr>
        <w:framePr w:w="3602" w:wrap="auto" w:hAnchor="text" w:x="11658" w:y="9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руки.</w:t>
      </w:r>
      <w:r w:rsidRPr="006934B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3"/>
          <w:sz w:val="24"/>
          <w:lang w:val="ru-RU"/>
        </w:rPr>
        <w:t>ЗАО</w:t>
      </w:r>
      <w:r w:rsidRPr="006934B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«Омега»</w:t>
      </w:r>
      <w:r w:rsidRPr="006934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2011г.</w:t>
      </w:r>
    </w:p>
    <w:p w:rsidR="008C6820" w:rsidRPr="006934BD" w:rsidRDefault="008C6820">
      <w:pPr>
        <w:framePr w:w="360" w:wrap="auto" w:hAnchor="text" w:x="566" w:y="9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2</w:t>
      </w:r>
    </w:p>
    <w:p w:rsidR="008C6820" w:rsidRPr="006934BD" w:rsidRDefault="008C6820">
      <w:pPr>
        <w:framePr w:w="761" w:wrap="auto" w:hAnchor="text" w:x="686" w:y="9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008г.</w:t>
      </w:r>
    </w:p>
    <w:p w:rsidR="008C6820" w:rsidRPr="006934BD" w:rsidRDefault="008C6820">
      <w:pPr>
        <w:framePr w:w="360" w:wrap="auto" w:hAnchor="text" w:x="566" w:y="10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1</w:t>
      </w:r>
    </w:p>
    <w:p w:rsidR="008C6820" w:rsidRPr="006934BD" w:rsidRDefault="008C6820">
      <w:pPr>
        <w:framePr w:w="2996" w:wrap="auto" w:hAnchor="text" w:x="686" w:y="10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/>
          <w:color w:val="000000"/>
          <w:sz w:val="24"/>
          <w:lang w:val="ru-RU"/>
        </w:rPr>
        <w:t>5.</w:t>
      </w:r>
      <w:r w:rsidRPr="006934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Т.А.Ткаченко</w:t>
      </w:r>
      <w:r w:rsidRPr="006934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Развиваем</w:t>
      </w:r>
    </w:p>
    <w:p w:rsidR="008C6820" w:rsidRPr="006934BD" w:rsidRDefault="008C6820">
      <w:pPr>
        <w:framePr w:w="3166" w:wrap="auto" w:hAnchor="text" w:x="566" w:y="10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934BD">
        <w:rPr>
          <w:rFonts w:ascii="Times New Roman" w:hAnsi="Times New Roman"/>
          <w:color w:val="000000"/>
          <w:spacing w:val="-1"/>
          <w:sz w:val="24"/>
          <w:lang w:val="ru-RU"/>
        </w:rPr>
        <w:t>мелкую</w:t>
      </w:r>
      <w:r w:rsidRPr="006934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pacing w:val="1"/>
          <w:sz w:val="24"/>
          <w:lang w:val="ru-RU"/>
        </w:rPr>
        <w:t>моторику</w:t>
      </w:r>
      <w:r w:rsidRPr="006934B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934BD">
        <w:rPr>
          <w:rFonts w:ascii="Times New Roman" w:hAnsi="Times New Roman"/>
          <w:color w:val="000000"/>
          <w:sz w:val="24"/>
          <w:lang w:val="ru-RU"/>
        </w:rPr>
        <w:t>ЭСКИМО</w:t>
      </w:r>
    </w:p>
    <w:p w:rsidR="008C6820" w:rsidRDefault="008C6820">
      <w:pPr>
        <w:framePr w:w="3166" w:wrap="auto" w:hAnchor="text" w:x="566" w:y="105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Москва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2013г.</w:t>
      </w:r>
    </w:p>
    <w:p w:rsidR="008C6820" w:rsidRDefault="008C6820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pict>
          <v:shape id="_x000012" o:spid="_x0000_s1037" type="#_x0000_t75" style="position:absolute;margin-left:21.55pt;margin-top:27.15pt;width:742.15pt;height:527.6pt;z-index:-251664384;mso-position-horizontal-relative:page;mso-position-vertical-relative:page">
            <v:imagedata r:id="rId16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C6820" w:rsidRDefault="008C6820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t xml:space="preserve"> </w:t>
      </w:r>
    </w:p>
    <w:p w:rsidR="008C6820" w:rsidRDefault="008C6820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</w:p>
    <w:p w:rsidR="008C6820" w:rsidRDefault="008C6820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8C6820" w:rsidRDefault="008C6820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t xml:space="preserve"> </w:t>
      </w:r>
    </w:p>
    <w:p w:rsidR="008C6820" w:rsidRDefault="008C6820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</w:p>
    <w:p w:rsidR="008C6820" w:rsidRDefault="008C6820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8C6820" w:rsidRDefault="008C6820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t xml:space="preserve"> </w:t>
      </w:r>
    </w:p>
    <w:p w:rsidR="008C6820" w:rsidRDefault="008C6820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</w:p>
    <w:p w:rsidR="008C6820" w:rsidRDefault="008C6820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</w:p>
    <w:sectPr w:rsidR="008C6820" w:rsidSect="00CE1573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B2D"/>
    <w:rsid w:val="001B767C"/>
    <w:rsid w:val="0030212D"/>
    <w:rsid w:val="006934BD"/>
    <w:rsid w:val="008C6820"/>
    <w:rsid w:val="008F75D9"/>
    <w:rsid w:val="009270FB"/>
    <w:rsid w:val="00B06B85"/>
    <w:rsid w:val="00BA5B2D"/>
    <w:rsid w:val="00CE1573"/>
    <w:rsid w:val="00E93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4BD"/>
    <w:pPr>
      <w:spacing w:before="120" w:after="240" w:line="276" w:lineRule="auto"/>
      <w:jc w:val="both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CE1573"/>
    <w:pPr>
      <w:spacing w:after="200" w:line="276" w:lineRule="auto"/>
    </w:pPr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88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23</Pages>
  <Words>5105</Words>
  <Characters>29100</Characters>
  <Application>Microsoft Office Outlook</Application>
  <DocSecurity>0</DocSecurity>
  <Lines>0</Lines>
  <Paragraphs>0</Paragraphs>
  <ScaleCrop>false</ScaleCrop>
  <Company>Aspose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Эльф</cp:lastModifiedBy>
  <cp:revision>6</cp:revision>
  <dcterms:created xsi:type="dcterms:W3CDTF">2023-08-25T08:29:00Z</dcterms:created>
  <dcterms:modified xsi:type="dcterms:W3CDTF">2023-09-10T09:06:00Z</dcterms:modified>
</cp:coreProperties>
</file>